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5387"/>
        <w:gridCol w:w="2977"/>
      </w:tblGrid>
      <w:tr w:rsidR="002D0B96" w:rsidRPr="00514170" w14:paraId="0DA11907" w14:textId="77777777" w:rsidTr="006332DF">
        <w:trPr>
          <w:trHeight w:val="699"/>
        </w:trPr>
        <w:tc>
          <w:tcPr>
            <w:tcW w:w="123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58DD84" w14:textId="3E457290" w:rsidR="002D0B96" w:rsidRPr="00514170" w:rsidRDefault="002D0B96" w:rsidP="00312F4A">
            <w:pPr>
              <w:keepNext/>
              <w:ind w:left="284" w:hanging="284"/>
              <w:jc w:val="center"/>
              <w:outlineLvl w:val="0"/>
              <w:rPr>
                <w:rFonts w:cs="Arial"/>
                <w:bCs/>
                <w:kern w:val="32"/>
                <w:sz w:val="22"/>
                <w:szCs w:val="32"/>
              </w:rPr>
            </w:pPr>
            <w:r w:rsidRPr="00514170">
              <w:rPr>
                <w:bCs/>
                <w:color w:val="000000"/>
                <w:kern w:val="32"/>
                <w:sz w:val="20"/>
                <w:szCs w:val="18"/>
              </w:rPr>
              <w:t xml:space="preserve">Общество с ограниченной ответственностью </w:t>
            </w:r>
            <w:r w:rsidR="003B7DE4">
              <w:rPr>
                <w:rFonts w:cs="Arial"/>
                <w:bCs/>
                <w:kern w:val="32"/>
                <w:sz w:val="22"/>
                <w:szCs w:val="32"/>
              </w:rPr>
              <w:pict w14:anchorId="79806D51">
                <v:rect id="_x0000_i1025" style="width:491.55pt;height:.75pt" o:hrpct="950" o:hralign="center" o:hrstd="t" o:hrnoshade="t" o:hr="t" fillcolor="black" stroked="f"/>
              </w:pic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236DBF6" w14:textId="6A5A5A23" w:rsidR="002D0B96" w:rsidRPr="00514170" w:rsidRDefault="002D0B96" w:rsidP="00EB292E">
            <w:pPr>
              <w:keepNext/>
              <w:spacing w:line="276" w:lineRule="auto"/>
              <w:ind w:left="284" w:hanging="284"/>
              <w:jc w:val="center"/>
              <w:outlineLvl w:val="0"/>
              <w:rPr>
                <w:rFonts w:cs="Arial"/>
                <w:bCs/>
                <w:kern w:val="32"/>
                <w:sz w:val="22"/>
                <w:szCs w:val="32"/>
              </w:rPr>
            </w:pPr>
            <w:r w:rsidRPr="00514170">
              <w:rPr>
                <w:rFonts w:cs="Arial"/>
                <w:b/>
                <w:bCs/>
                <w:kern w:val="32"/>
                <w:sz w:val="20"/>
                <w:szCs w:val="32"/>
              </w:rPr>
              <w:t>УТВЕРЖДАЮ</w:t>
            </w:r>
            <w:r w:rsidRPr="00514170">
              <w:rPr>
                <w:rFonts w:cs="Arial"/>
                <w:b/>
                <w:bCs/>
                <w:kern w:val="32"/>
                <w:sz w:val="20"/>
                <w:szCs w:val="32"/>
              </w:rPr>
              <w:br/>
            </w:r>
            <w:r w:rsidRPr="00514170">
              <w:rPr>
                <w:rFonts w:cs="Arial"/>
                <w:bCs/>
                <w:kern w:val="32"/>
                <w:sz w:val="20"/>
                <w:szCs w:val="32"/>
              </w:rPr>
              <w:t>Начальник лаборатории</w:t>
            </w:r>
            <w:r w:rsidRPr="00514170">
              <w:rPr>
                <w:rFonts w:cs="Arial"/>
                <w:bCs/>
                <w:kern w:val="32"/>
                <w:sz w:val="20"/>
                <w:szCs w:val="32"/>
              </w:rPr>
              <w:br/>
              <w:t xml:space="preserve">__________ </w:t>
            </w:r>
            <w:r w:rsidRPr="00514170">
              <w:rPr>
                <w:rFonts w:cs="Arial"/>
                <w:bCs/>
                <w:kern w:val="32"/>
                <w:sz w:val="20"/>
                <w:szCs w:val="32"/>
              </w:rPr>
              <w:br/>
            </w:r>
            <w:r w:rsidR="00BC2CAC">
              <w:rPr>
                <w:color w:val="000000"/>
              </w:rPr>
              <w:t>10.07.2023</w:t>
            </w:r>
            <w:r w:rsidR="00EB292E" w:rsidRPr="00514170">
              <w:rPr>
                <w:rFonts w:cs="Arial"/>
                <w:bCs/>
                <w:kern w:val="32"/>
                <w:sz w:val="22"/>
                <w:szCs w:val="32"/>
              </w:rPr>
              <w:t>.</w:t>
            </w:r>
            <w:r w:rsidRPr="00514170">
              <w:rPr>
                <w:rFonts w:cs="Arial"/>
                <w:bCs/>
                <w:kern w:val="32"/>
                <w:sz w:val="22"/>
                <w:szCs w:val="32"/>
              </w:rPr>
              <w:br/>
            </w:r>
          </w:p>
        </w:tc>
      </w:tr>
      <w:tr w:rsidR="002D0B96" w:rsidRPr="00514170" w14:paraId="318D90BE" w14:textId="77777777" w:rsidTr="006332DF">
        <w:trPr>
          <w:trHeight w:val="70"/>
        </w:trPr>
        <w:tc>
          <w:tcPr>
            <w:tcW w:w="12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9DEE9" w14:textId="77777777" w:rsidR="002D0B96" w:rsidRPr="00514170" w:rsidRDefault="002D0B96" w:rsidP="00070DA2">
            <w:pPr>
              <w:keepNext/>
              <w:ind w:left="284" w:hanging="284"/>
              <w:jc w:val="center"/>
              <w:outlineLvl w:val="0"/>
              <w:rPr>
                <w:bCs/>
                <w:color w:val="000000"/>
                <w:kern w:val="32"/>
                <w:sz w:val="20"/>
                <w:szCs w:val="18"/>
              </w:rPr>
            </w:pPr>
            <w:r w:rsidRPr="00514170">
              <w:rPr>
                <w:b/>
                <w:bCs/>
                <w:color w:val="000000"/>
                <w:kern w:val="32"/>
                <w:sz w:val="20"/>
                <w:szCs w:val="18"/>
                <w:vertAlign w:val="superscript"/>
              </w:rPr>
              <w:t>(</w:t>
            </w:r>
            <w:r w:rsidRPr="00514170">
              <w:rPr>
                <w:bCs/>
                <w:color w:val="000000"/>
                <w:kern w:val="32"/>
                <w:sz w:val="20"/>
                <w:szCs w:val="18"/>
                <w:vertAlign w:val="superscript"/>
              </w:rPr>
              <w:t xml:space="preserve">полное наименование </w:t>
            </w:r>
            <w:r w:rsidRPr="00514170">
              <w:rPr>
                <w:bCs/>
                <w:kern w:val="32"/>
                <w:sz w:val="20"/>
                <w:szCs w:val="18"/>
                <w:vertAlign w:val="superscript"/>
              </w:rPr>
              <w:t>организации, проводящей специальную оценку условий труда</w:t>
            </w:r>
            <w:r w:rsidRPr="00514170">
              <w:rPr>
                <w:bCs/>
                <w:color w:val="000000"/>
                <w:kern w:val="32"/>
                <w:sz w:val="20"/>
                <w:szCs w:val="18"/>
                <w:vertAlign w:val="superscript"/>
              </w:rPr>
              <w:t>, регистрационный номер записи в реестре организаций, проводящих специальную оценку условий труда)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4F9786C" w14:textId="77777777" w:rsidR="002D0B96" w:rsidRPr="00514170" w:rsidRDefault="002D0B96" w:rsidP="00070DA2">
            <w:pPr>
              <w:ind w:left="284" w:hanging="284"/>
              <w:rPr>
                <w:rFonts w:cs="Arial"/>
                <w:bCs/>
                <w:kern w:val="32"/>
                <w:sz w:val="22"/>
                <w:szCs w:val="32"/>
              </w:rPr>
            </w:pPr>
          </w:p>
        </w:tc>
      </w:tr>
      <w:tr w:rsidR="002D0B96" w:rsidRPr="00514170" w14:paraId="5FAC0DEB" w14:textId="77777777" w:rsidTr="006332DF">
        <w:trPr>
          <w:trHeight w:val="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683C5" w14:textId="77777777" w:rsidR="002D0B96" w:rsidRPr="00514170" w:rsidRDefault="002D0B96" w:rsidP="00070DA2">
            <w:pPr>
              <w:keepNext/>
              <w:spacing w:line="276" w:lineRule="auto"/>
              <w:ind w:left="284" w:hanging="284"/>
              <w:jc w:val="center"/>
              <w:outlineLvl w:val="0"/>
              <w:rPr>
                <w:rFonts w:cs="Arial"/>
                <w:bCs/>
                <w:kern w:val="32"/>
                <w:sz w:val="22"/>
                <w:szCs w:val="32"/>
              </w:rPr>
            </w:pPr>
            <w:r w:rsidRPr="00514170">
              <w:rPr>
                <w:bCs/>
                <w:color w:val="000000"/>
                <w:kern w:val="32"/>
                <w:sz w:val="18"/>
                <w:szCs w:val="18"/>
              </w:rPr>
              <w:t>Уникальный номер записи об аккредитации в национальной системе аккредитации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DFA0" w14:textId="77777777" w:rsidR="002D0B96" w:rsidRPr="00514170" w:rsidRDefault="002D0B96" w:rsidP="00070DA2">
            <w:pPr>
              <w:keepNext/>
              <w:spacing w:line="276" w:lineRule="auto"/>
              <w:ind w:left="284" w:hanging="284"/>
              <w:jc w:val="center"/>
              <w:outlineLvl w:val="0"/>
              <w:rPr>
                <w:rFonts w:cs="Arial"/>
                <w:bCs/>
                <w:kern w:val="32"/>
                <w:sz w:val="22"/>
                <w:szCs w:val="32"/>
              </w:rPr>
            </w:pPr>
            <w:r w:rsidRPr="00514170">
              <w:rPr>
                <w:bCs/>
                <w:color w:val="000000"/>
                <w:kern w:val="32"/>
                <w:sz w:val="18"/>
                <w:szCs w:val="18"/>
              </w:rPr>
              <w:t>Дата внесения сведений в реестр аккредитованных лиц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B74ECC5" w14:textId="77777777" w:rsidR="002D0B96" w:rsidRPr="00514170" w:rsidRDefault="002D0B96" w:rsidP="00070DA2">
            <w:pPr>
              <w:ind w:left="284" w:hanging="284"/>
              <w:rPr>
                <w:rFonts w:cs="Arial"/>
                <w:bCs/>
                <w:kern w:val="32"/>
                <w:sz w:val="22"/>
                <w:szCs w:val="32"/>
              </w:rPr>
            </w:pPr>
          </w:p>
        </w:tc>
      </w:tr>
      <w:tr w:rsidR="002D0B96" w:rsidRPr="00514170" w14:paraId="32C61830" w14:textId="77777777" w:rsidTr="006332DF">
        <w:trPr>
          <w:trHeight w:val="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CDBB" w14:textId="7B8E4184" w:rsidR="002D0B96" w:rsidRPr="00514170" w:rsidRDefault="002D0B96" w:rsidP="00070DA2">
            <w:pPr>
              <w:keepNext/>
              <w:ind w:left="284" w:hanging="284"/>
              <w:jc w:val="center"/>
              <w:outlineLvl w:val="0"/>
              <w:rPr>
                <w:rFonts w:cs="Arial"/>
                <w:bCs/>
                <w:kern w:val="32"/>
                <w:sz w:val="18"/>
                <w:szCs w:val="18"/>
              </w:rPr>
            </w:pPr>
            <w:r w:rsidRPr="00514170">
              <w:rPr>
                <w:rFonts w:cs="Arial"/>
                <w:bCs/>
                <w:kern w:val="32"/>
                <w:sz w:val="18"/>
                <w:szCs w:val="18"/>
              </w:rPr>
              <w:t>RA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76535" w14:textId="77777777" w:rsidR="002D0B96" w:rsidRPr="00514170" w:rsidRDefault="002D0B96" w:rsidP="00070DA2">
            <w:pPr>
              <w:keepNext/>
              <w:ind w:left="284" w:hanging="284"/>
              <w:jc w:val="center"/>
              <w:outlineLvl w:val="0"/>
              <w:rPr>
                <w:rFonts w:cs="Arial"/>
                <w:bCs/>
                <w:kern w:val="32"/>
                <w:sz w:val="18"/>
                <w:szCs w:val="18"/>
              </w:rPr>
            </w:pPr>
            <w:r w:rsidRPr="00514170">
              <w:rPr>
                <w:bCs/>
                <w:color w:val="000000"/>
                <w:kern w:val="32"/>
                <w:sz w:val="18"/>
                <w:szCs w:val="18"/>
              </w:rPr>
              <w:t>26.08.2016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F02A022" w14:textId="77777777" w:rsidR="002D0B96" w:rsidRPr="00514170" w:rsidRDefault="002D0B96" w:rsidP="00070DA2">
            <w:pPr>
              <w:ind w:left="284" w:hanging="284"/>
              <w:rPr>
                <w:rFonts w:cs="Arial"/>
                <w:bCs/>
                <w:kern w:val="32"/>
                <w:sz w:val="22"/>
                <w:szCs w:val="32"/>
              </w:rPr>
            </w:pPr>
          </w:p>
        </w:tc>
      </w:tr>
      <w:tr w:rsidR="002D0B96" w:rsidRPr="00514170" w14:paraId="2A0D777E" w14:textId="77777777" w:rsidTr="006332DF">
        <w:tc>
          <w:tcPr>
            <w:tcW w:w="1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AA920" w14:textId="6F892D6B" w:rsidR="00312F4A" w:rsidRPr="00514170" w:rsidRDefault="002D0B96" w:rsidP="00312F4A">
            <w:pPr>
              <w:ind w:left="284" w:hanging="284"/>
              <w:jc w:val="center"/>
              <w:rPr>
                <w:rFonts w:cs="Arial"/>
                <w:b/>
                <w:bCs/>
                <w:kern w:val="32"/>
                <w:sz w:val="22"/>
                <w:szCs w:val="32"/>
              </w:rPr>
            </w:pPr>
            <w:r w:rsidRPr="00514170">
              <w:rPr>
                <w:b/>
                <w:color w:val="000000"/>
                <w:sz w:val="20"/>
                <w:szCs w:val="20"/>
                <w:u w:val="single"/>
              </w:rPr>
              <w:t xml:space="preserve">Испытательная лаборатория </w:t>
            </w:r>
          </w:p>
          <w:p w14:paraId="7776657A" w14:textId="100A9344" w:rsidR="002D0B96" w:rsidRPr="00514170" w:rsidRDefault="002D0B96" w:rsidP="00036A97">
            <w:pPr>
              <w:keepNext/>
              <w:spacing w:line="276" w:lineRule="auto"/>
              <w:ind w:left="284" w:hanging="284"/>
              <w:jc w:val="center"/>
              <w:outlineLvl w:val="0"/>
              <w:rPr>
                <w:rFonts w:cs="Arial"/>
                <w:b/>
                <w:bCs/>
                <w:kern w:val="32"/>
                <w:sz w:val="22"/>
                <w:szCs w:val="3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41FFBD9" w14:textId="77777777" w:rsidR="002D0B96" w:rsidRPr="00514170" w:rsidRDefault="002D0B96" w:rsidP="00070DA2">
            <w:pPr>
              <w:ind w:left="284" w:hanging="284"/>
              <w:rPr>
                <w:rFonts w:cs="Arial"/>
                <w:bCs/>
                <w:kern w:val="32"/>
                <w:sz w:val="22"/>
                <w:szCs w:val="32"/>
              </w:rPr>
            </w:pPr>
          </w:p>
        </w:tc>
      </w:tr>
    </w:tbl>
    <w:p w14:paraId="61ADF76F" w14:textId="77777777" w:rsidR="002D0B96" w:rsidRPr="00514170" w:rsidRDefault="002D0B96" w:rsidP="002D0B96">
      <w:pPr>
        <w:keepNext/>
        <w:jc w:val="center"/>
        <w:outlineLvl w:val="0"/>
        <w:rPr>
          <w:rFonts w:cs="Arial"/>
          <w:b/>
          <w:bCs/>
          <w:kern w:val="32"/>
          <w:szCs w:val="32"/>
        </w:rPr>
      </w:pPr>
      <w:r w:rsidRPr="00514170">
        <w:rPr>
          <w:rFonts w:cs="Arial"/>
          <w:b/>
          <w:bCs/>
          <w:kern w:val="32"/>
          <w:szCs w:val="32"/>
        </w:rPr>
        <w:t>ПРОТОКОЛ</w:t>
      </w:r>
      <w:r w:rsidRPr="00514170">
        <w:rPr>
          <w:rFonts w:cs="Arial"/>
          <w:b/>
          <w:bCs/>
          <w:caps/>
          <w:kern w:val="32"/>
          <w:szCs w:val="32"/>
        </w:rPr>
        <w:br/>
      </w:r>
      <w:r w:rsidRPr="00514170">
        <w:rPr>
          <w:rFonts w:cs="Arial"/>
          <w:b/>
          <w:bCs/>
          <w:kern w:val="32"/>
          <w:szCs w:val="32"/>
        </w:rPr>
        <w:t>проведения исследований (испытаний) и измерений химического фактора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0"/>
        <w:gridCol w:w="3555"/>
      </w:tblGrid>
      <w:tr w:rsidR="002D0B96" w:rsidRPr="00514170" w14:paraId="6AEC26E5" w14:textId="77777777" w:rsidTr="00070DA2">
        <w:trPr>
          <w:jc w:val="center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A5548" w14:textId="77777777" w:rsidR="002D0B96" w:rsidRPr="00514170" w:rsidRDefault="002D0B96" w:rsidP="00070DA2">
            <w:r w:rsidRPr="00514170">
              <w:t>№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A6A3F1" w14:textId="78948C5D" w:rsidR="002D0B96" w:rsidRPr="00514170" w:rsidRDefault="002D0B96" w:rsidP="00070DA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bookmarkStart w:id="0" w:name="num_table"/>
            <w:bookmarkEnd w:id="0"/>
          </w:p>
        </w:tc>
      </w:tr>
      <w:tr w:rsidR="002D0B96" w:rsidRPr="00514170" w14:paraId="13AAAF06" w14:textId="77777777" w:rsidTr="00070DA2">
        <w:trPr>
          <w:jc w:val="center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9D10F0" w14:textId="77777777" w:rsidR="002D0B96" w:rsidRPr="00514170" w:rsidRDefault="002D0B96" w:rsidP="00070DA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9F707A" w14:textId="77777777" w:rsidR="002D0B96" w:rsidRPr="00514170" w:rsidRDefault="002D0B96" w:rsidP="00070DA2">
            <w:pPr>
              <w:jc w:val="center"/>
              <w:rPr>
                <w:bCs/>
                <w:szCs w:val="20"/>
              </w:rPr>
            </w:pPr>
            <w:r w:rsidRPr="00514170">
              <w:rPr>
                <w:szCs w:val="20"/>
                <w:vertAlign w:val="superscript"/>
              </w:rPr>
              <w:t>(идентификационный номер протокола)</w:t>
            </w:r>
          </w:p>
        </w:tc>
      </w:tr>
    </w:tbl>
    <w:p w14:paraId="160928B9" w14:textId="77777777" w:rsidR="002D0B96" w:rsidRPr="00514170" w:rsidRDefault="002D0B96" w:rsidP="002D0B96">
      <w:pPr>
        <w:rPr>
          <w:vanish/>
          <w:sz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7"/>
        <w:gridCol w:w="11828"/>
      </w:tblGrid>
      <w:tr w:rsidR="002D0B96" w:rsidRPr="00514170" w14:paraId="64E7ED85" w14:textId="77777777" w:rsidTr="00E27C31">
        <w:tc>
          <w:tcPr>
            <w:tcW w:w="14425" w:type="dxa"/>
            <w:gridSpan w:val="2"/>
            <w:shd w:val="clear" w:color="auto" w:fill="auto"/>
          </w:tcPr>
          <w:p w14:paraId="786C117D" w14:textId="77777777" w:rsidR="002D0B96" w:rsidRPr="00514170" w:rsidRDefault="00EE31A5" w:rsidP="00A40A6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978"/>
              </w:tabs>
              <w:rPr>
                <w:color w:val="000000"/>
              </w:rPr>
            </w:pPr>
            <w:r w:rsidRPr="00514170">
              <w:rPr>
                <w:b/>
                <w:color w:val="000000"/>
              </w:rPr>
              <w:t xml:space="preserve">1. </w:t>
            </w:r>
            <w:r w:rsidR="002D0B96" w:rsidRPr="00514170">
              <w:rPr>
                <w:b/>
                <w:color w:val="000000"/>
              </w:rPr>
              <w:t xml:space="preserve">Дата проведения измерений: </w:t>
            </w:r>
            <w:r w:rsidR="002D0B96" w:rsidRPr="00514170">
              <w:rPr>
                <w:color w:val="000000"/>
              </w:rPr>
              <w:fldChar w:fldCharType="begin"/>
            </w:r>
            <w:r w:rsidR="002D0B96" w:rsidRPr="00514170">
              <w:rPr>
                <w:color w:val="000000"/>
              </w:rPr>
              <w:instrText xml:space="preserve"> DOCVARIABLE izm_date \* MERGEFORMAT </w:instrText>
            </w:r>
            <w:r w:rsidR="002D0B96" w:rsidRPr="00514170">
              <w:rPr>
                <w:color w:val="000000"/>
              </w:rPr>
              <w:fldChar w:fldCharType="separate"/>
            </w:r>
            <w:r w:rsidR="00BC2CAC">
              <w:rPr>
                <w:color w:val="000000"/>
              </w:rPr>
              <w:t>03.07.2023; 04.07.2023; 05.07.2023</w:t>
            </w:r>
            <w:r w:rsidR="002D0B96" w:rsidRPr="00514170">
              <w:rPr>
                <w:color w:val="000000"/>
              </w:rPr>
              <w:fldChar w:fldCharType="end"/>
            </w:r>
            <w:r w:rsidR="002D0B96" w:rsidRPr="00514170">
              <w:rPr>
                <w:color w:val="000000"/>
              </w:rPr>
              <w:tab/>
            </w:r>
            <w:r w:rsidR="00A40A60" w:rsidRPr="00514170">
              <w:rPr>
                <w:color w:val="000000"/>
              </w:rPr>
              <w:tab/>
            </w:r>
          </w:p>
        </w:tc>
      </w:tr>
      <w:tr w:rsidR="002D0B96" w:rsidRPr="00514170" w14:paraId="1BD180CA" w14:textId="77777777" w:rsidTr="00E27C31">
        <w:tc>
          <w:tcPr>
            <w:tcW w:w="14425" w:type="dxa"/>
            <w:gridSpan w:val="2"/>
            <w:shd w:val="clear" w:color="auto" w:fill="auto"/>
          </w:tcPr>
          <w:p w14:paraId="308FE85A" w14:textId="77777777" w:rsidR="002D0B96" w:rsidRPr="00514170" w:rsidRDefault="00EE31A5" w:rsidP="00070DA2">
            <w:pPr>
              <w:rPr>
                <w:b/>
                <w:color w:val="000000"/>
              </w:rPr>
            </w:pPr>
            <w:r w:rsidRPr="00514170">
              <w:rPr>
                <w:b/>
                <w:color w:val="000000"/>
              </w:rPr>
              <w:t>2.</w:t>
            </w:r>
            <w:r w:rsidR="00886A4C" w:rsidRPr="00514170">
              <w:rPr>
                <w:b/>
                <w:color w:val="000000"/>
              </w:rPr>
              <w:t xml:space="preserve"> </w:t>
            </w:r>
            <w:r w:rsidR="00CF18F4" w:rsidRPr="00514170">
              <w:rPr>
                <w:b/>
                <w:color w:val="000000"/>
              </w:rPr>
              <w:t>Дата выдачи</w:t>
            </w:r>
            <w:r w:rsidR="002D0B96" w:rsidRPr="00514170">
              <w:rPr>
                <w:b/>
                <w:color w:val="000000"/>
              </w:rPr>
              <w:t xml:space="preserve"> протокола: </w:t>
            </w:r>
            <w:r w:rsidR="002D0B96" w:rsidRPr="00514170">
              <w:rPr>
                <w:color w:val="000000"/>
              </w:rPr>
              <w:t xml:space="preserve"> </w:t>
            </w:r>
            <w:r w:rsidR="00BC2CAC">
              <w:rPr>
                <w:color w:val="000000"/>
              </w:rPr>
              <w:t>10.07.2023</w:t>
            </w:r>
            <w:r w:rsidR="002D0B96" w:rsidRPr="00514170">
              <w:rPr>
                <w:color w:val="000000"/>
              </w:rPr>
              <w:t xml:space="preserve">  </w:t>
            </w:r>
          </w:p>
        </w:tc>
      </w:tr>
      <w:tr w:rsidR="002D0B96" w:rsidRPr="00514170" w14:paraId="6179F4D8" w14:textId="77777777" w:rsidTr="00E27C31">
        <w:tc>
          <w:tcPr>
            <w:tcW w:w="14425" w:type="dxa"/>
            <w:gridSpan w:val="2"/>
            <w:shd w:val="clear" w:color="auto" w:fill="auto"/>
          </w:tcPr>
          <w:p w14:paraId="4F4692C8" w14:textId="77777777" w:rsidR="002D0B96" w:rsidRPr="00514170" w:rsidRDefault="00EE31A5" w:rsidP="00070DA2">
            <w:pPr>
              <w:rPr>
                <w:color w:val="000000"/>
              </w:rPr>
            </w:pPr>
            <w:r w:rsidRPr="00514170">
              <w:rPr>
                <w:b/>
              </w:rPr>
              <w:t xml:space="preserve">3. </w:t>
            </w:r>
            <w:r w:rsidR="002D0B96" w:rsidRPr="00514170">
              <w:rPr>
                <w:b/>
              </w:rPr>
              <w:t>Цель проведения измерений (исследований):</w:t>
            </w:r>
            <w:r w:rsidR="002D0B96" w:rsidRPr="00514170">
              <w:t xml:space="preserve"> </w:t>
            </w:r>
            <w:r w:rsidR="004B739A" w:rsidRPr="00514170">
              <w:t>проведение измерений при проведении специальной оценки условий труда</w:t>
            </w:r>
          </w:p>
        </w:tc>
      </w:tr>
      <w:tr w:rsidR="002D0B96" w:rsidRPr="00514170" w14:paraId="526093FB" w14:textId="77777777" w:rsidTr="00E27C31">
        <w:tc>
          <w:tcPr>
            <w:tcW w:w="2597" w:type="dxa"/>
            <w:vMerge w:val="restart"/>
            <w:shd w:val="clear" w:color="auto" w:fill="auto"/>
            <w:vAlign w:val="center"/>
          </w:tcPr>
          <w:p w14:paraId="1EB2FBC8" w14:textId="77777777" w:rsidR="002D0B96" w:rsidRPr="00514170" w:rsidRDefault="00EE31A5" w:rsidP="00070DA2">
            <w:pPr>
              <w:rPr>
                <w:b/>
                <w:color w:val="000000"/>
              </w:rPr>
            </w:pPr>
            <w:r w:rsidRPr="00514170">
              <w:rPr>
                <w:b/>
              </w:rPr>
              <w:t xml:space="preserve">4. </w:t>
            </w:r>
            <w:r w:rsidR="002D0B96" w:rsidRPr="00514170">
              <w:rPr>
                <w:b/>
              </w:rPr>
              <w:t xml:space="preserve">Сведения о </w:t>
            </w:r>
            <w:r w:rsidR="00DF0AEA" w:rsidRPr="00514170">
              <w:rPr>
                <w:b/>
              </w:rPr>
              <w:t>заказчике</w:t>
            </w:r>
          </w:p>
        </w:tc>
        <w:tc>
          <w:tcPr>
            <w:tcW w:w="11828" w:type="dxa"/>
            <w:shd w:val="clear" w:color="auto" w:fill="auto"/>
          </w:tcPr>
          <w:p w14:paraId="5371DE0E" w14:textId="39946D0A" w:rsidR="002D0B96" w:rsidRPr="00514170" w:rsidRDefault="002D0B96" w:rsidP="00D4393D">
            <w:pPr>
              <w:rPr>
                <w:b/>
                <w:color w:val="000000"/>
              </w:rPr>
            </w:pPr>
          </w:p>
        </w:tc>
      </w:tr>
      <w:tr w:rsidR="002D0B96" w:rsidRPr="00514170" w14:paraId="3733B2D9" w14:textId="77777777" w:rsidTr="00E27C31">
        <w:trPr>
          <w:trHeight w:val="375"/>
        </w:trPr>
        <w:tc>
          <w:tcPr>
            <w:tcW w:w="2597" w:type="dxa"/>
            <w:vMerge/>
            <w:shd w:val="clear" w:color="auto" w:fill="auto"/>
          </w:tcPr>
          <w:p w14:paraId="5E19D64E" w14:textId="77777777" w:rsidR="002D0B96" w:rsidRPr="00514170" w:rsidRDefault="002D0B96" w:rsidP="00070DA2">
            <w:pPr>
              <w:rPr>
                <w:b/>
                <w:color w:val="000000"/>
              </w:rPr>
            </w:pPr>
          </w:p>
        </w:tc>
        <w:tc>
          <w:tcPr>
            <w:tcW w:w="11828" w:type="dxa"/>
            <w:shd w:val="clear" w:color="auto" w:fill="auto"/>
          </w:tcPr>
          <w:p w14:paraId="203F4B2D" w14:textId="157859AC" w:rsidR="002D0B96" w:rsidRPr="00514170" w:rsidRDefault="002D0B96" w:rsidP="00070DA2">
            <w:pPr>
              <w:rPr>
                <w:b/>
                <w:color w:val="000000"/>
              </w:rPr>
            </w:pPr>
          </w:p>
        </w:tc>
      </w:tr>
      <w:tr w:rsidR="00EE31A5" w:rsidRPr="00514170" w14:paraId="4749FD32" w14:textId="77777777" w:rsidTr="00E27C31">
        <w:tc>
          <w:tcPr>
            <w:tcW w:w="2597" w:type="dxa"/>
            <w:vMerge w:val="restart"/>
            <w:shd w:val="clear" w:color="auto" w:fill="auto"/>
          </w:tcPr>
          <w:p w14:paraId="5560FCD5" w14:textId="77777777" w:rsidR="00EE31A5" w:rsidRPr="00514170" w:rsidRDefault="00EE31A5" w:rsidP="00070DA2">
            <w:pPr>
              <w:rPr>
                <w:b/>
                <w:color w:val="000000"/>
              </w:rPr>
            </w:pPr>
            <w:r w:rsidRPr="00514170">
              <w:rPr>
                <w:b/>
                <w:color w:val="000000"/>
              </w:rPr>
              <w:t>5. Сведения о месте измерения</w:t>
            </w:r>
          </w:p>
        </w:tc>
        <w:tc>
          <w:tcPr>
            <w:tcW w:w="11828" w:type="dxa"/>
            <w:shd w:val="clear" w:color="auto" w:fill="auto"/>
          </w:tcPr>
          <w:p w14:paraId="04D05498" w14:textId="77777777" w:rsidR="00EE31A5" w:rsidRPr="00514170" w:rsidRDefault="00EE31A5" w:rsidP="00070DA2">
            <w:r w:rsidRPr="00514170">
              <w:t>Наименование и адрес объекта, где проводились испытания (измерения):</w:t>
            </w:r>
            <w:r w:rsidR="0091758C" w:rsidRPr="00514170">
              <w:t xml:space="preserve"> на территории заказчика</w:t>
            </w:r>
          </w:p>
        </w:tc>
      </w:tr>
      <w:tr w:rsidR="002D0B96" w:rsidRPr="00514170" w14:paraId="0C5A011A" w14:textId="77777777" w:rsidTr="00E27C31">
        <w:tc>
          <w:tcPr>
            <w:tcW w:w="2597" w:type="dxa"/>
            <w:vMerge/>
            <w:shd w:val="clear" w:color="auto" w:fill="auto"/>
          </w:tcPr>
          <w:p w14:paraId="7C8346EB" w14:textId="77777777" w:rsidR="002D0B96" w:rsidRPr="00514170" w:rsidRDefault="002D0B96" w:rsidP="00070DA2">
            <w:pPr>
              <w:rPr>
                <w:b/>
                <w:color w:val="000000"/>
              </w:rPr>
            </w:pPr>
          </w:p>
        </w:tc>
        <w:tc>
          <w:tcPr>
            <w:tcW w:w="11828" w:type="dxa"/>
            <w:shd w:val="clear" w:color="auto" w:fill="auto"/>
          </w:tcPr>
          <w:p w14:paraId="5344AAD1" w14:textId="77777777" w:rsidR="002D0B96" w:rsidRPr="00514170" w:rsidRDefault="002D0B96" w:rsidP="009B557B">
            <w:pPr>
              <w:rPr>
                <w:b/>
                <w:color w:val="000000"/>
              </w:rPr>
            </w:pPr>
            <w:r w:rsidRPr="00514170">
              <w:t>Наименование структурного подразделения:</w:t>
            </w:r>
            <w:fldSimple w:instr=" DOCVARIABLE ceh_info \* MERGEFORMAT ">
              <w:r w:rsidR="00BC2CAC" w:rsidRPr="00BC2CAC">
                <w:t xml:space="preserve"> отсутствует</w:t>
              </w:r>
            </w:fldSimple>
          </w:p>
        </w:tc>
      </w:tr>
      <w:tr w:rsidR="00203BFF" w:rsidRPr="00514170" w14:paraId="5124D4D1" w14:textId="77777777" w:rsidTr="00E27C31">
        <w:tc>
          <w:tcPr>
            <w:tcW w:w="2597" w:type="dxa"/>
            <w:vMerge w:val="restart"/>
            <w:shd w:val="clear" w:color="auto" w:fill="auto"/>
          </w:tcPr>
          <w:p w14:paraId="73E8E882" w14:textId="77777777" w:rsidR="00203BFF" w:rsidRPr="00514170" w:rsidRDefault="00EE31A5" w:rsidP="00070DA2">
            <w:pPr>
              <w:rPr>
                <w:b/>
                <w:color w:val="000000"/>
              </w:rPr>
            </w:pPr>
            <w:r w:rsidRPr="00514170">
              <w:rPr>
                <w:b/>
              </w:rPr>
              <w:t xml:space="preserve">6. </w:t>
            </w:r>
            <w:r w:rsidR="00203BFF" w:rsidRPr="00514170">
              <w:rPr>
                <w:b/>
              </w:rPr>
              <w:t>Сведения о рабочем месте</w:t>
            </w:r>
          </w:p>
        </w:tc>
        <w:tc>
          <w:tcPr>
            <w:tcW w:w="11828" w:type="dxa"/>
            <w:shd w:val="clear" w:color="auto" w:fill="auto"/>
          </w:tcPr>
          <w:p w14:paraId="492CA78E" w14:textId="7932697F" w:rsidR="00203BFF" w:rsidRPr="00514170" w:rsidRDefault="00203BFF" w:rsidP="009B557B">
            <w:r w:rsidRPr="00514170">
              <w:t>Номер рабочего места:</w:t>
            </w:r>
            <w:fldSimple w:instr=" DOCVARIABLE rm_number \* MERGEFORMAT ">
              <w:r w:rsidR="00BC2CAC">
                <w:t xml:space="preserve"> </w:t>
              </w:r>
            </w:fldSimple>
          </w:p>
        </w:tc>
      </w:tr>
      <w:tr w:rsidR="00203BFF" w:rsidRPr="00514170" w14:paraId="36D47871" w14:textId="77777777" w:rsidTr="00E27C31">
        <w:tc>
          <w:tcPr>
            <w:tcW w:w="2597" w:type="dxa"/>
            <w:vMerge/>
            <w:shd w:val="clear" w:color="auto" w:fill="auto"/>
          </w:tcPr>
          <w:p w14:paraId="0D0534CA" w14:textId="77777777" w:rsidR="00203BFF" w:rsidRPr="00514170" w:rsidRDefault="00203BFF" w:rsidP="00070DA2">
            <w:pPr>
              <w:rPr>
                <w:b/>
                <w:color w:val="000000"/>
              </w:rPr>
            </w:pPr>
          </w:p>
        </w:tc>
        <w:tc>
          <w:tcPr>
            <w:tcW w:w="11828" w:type="dxa"/>
            <w:shd w:val="clear" w:color="auto" w:fill="auto"/>
          </w:tcPr>
          <w:p w14:paraId="1BC6DB36" w14:textId="77777777" w:rsidR="00203BFF" w:rsidRPr="00514170" w:rsidRDefault="00203BFF" w:rsidP="008E2975">
            <w:pPr>
              <w:rPr>
                <w:b/>
                <w:color w:val="000000"/>
              </w:rPr>
            </w:pPr>
            <w:r w:rsidRPr="00514170">
              <w:t>Наименование рабочего места:</w:t>
            </w:r>
            <w:r w:rsidR="00BF7378" w:rsidRPr="00514170">
              <w:t xml:space="preserve"> </w:t>
            </w:r>
            <w:fldSimple w:instr=" DOCVARIABLE rm_name \* MERGEFORMAT ">
              <w:r w:rsidR="00BC2CAC" w:rsidRPr="00BC2CAC">
                <w:t xml:space="preserve"> Водитель автомобиля </w:t>
              </w:r>
            </w:fldSimple>
          </w:p>
        </w:tc>
      </w:tr>
    </w:tbl>
    <w:p w14:paraId="101D4804" w14:textId="77777777" w:rsidR="002D0B96" w:rsidRPr="00514170" w:rsidRDefault="00EE31A5" w:rsidP="002D0B96">
      <w:pPr>
        <w:spacing w:before="60"/>
        <w:rPr>
          <w:b/>
          <w:color w:val="000000"/>
        </w:rPr>
      </w:pPr>
      <w:r w:rsidRPr="00514170">
        <w:rPr>
          <w:b/>
          <w:color w:val="000000"/>
        </w:rPr>
        <w:t>7</w:t>
      </w:r>
      <w:r w:rsidR="002D0B96" w:rsidRPr="00514170">
        <w:rPr>
          <w:b/>
          <w:color w:val="000000"/>
        </w:rPr>
        <w:t xml:space="preserve">. Сведения о средствах измерения: </w:t>
      </w:r>
      <w:r w:rsidR="002D0B96" w:rsidRPr="00514170">
        <w:rPr>
          <w:b/>
          <w:color w:val="000000"/>
        </w:rPr>
        <w:fldChar w:fldCharType="begin"/>
      </w:r>
      <w:r w:rsidR="002D0B96" w:rsidRPr="00514170">
        <w:rPr>
          <w:b/>
          <w:color w:val="000000"/>
        </w:rPr>
        <w:instrText xml:space="preserve"> DOCVARIABLE izm_tools \* MERGEFORMAT </w:instrText>
      </w:r>
      <w:r w:rsidR="002D0B96" w:rsidRPr="00514170">
        <w:rPr>
          <w:b/>
          <w:color w:val="000000"/>
        </w:rPr>
        <w:fldChar w:fldCharType="separate"/>
      </w:r>
      <w:r w:rsidR="00BC2CAC" w:rsidRPr="00BC2CAC">
        <w:rPr>
          <w:b/>
          <w:color w:val="000000"/>
        </w:rPr>
        <w:t xml:space="preserve">    </w:t>
      </w:r>
      <w:r w:rsidR="002D0B96" w:rsidRPr="00514170">
        <w:rPr>
          <w:b/>
          <w:color w:val="000000"/>
        </w:rPr>
        <w:fldChar w:fldCharType="end"/>
      </w:r>
    </w:p>
    <w:tbl>
      <w:tblPr>
        <w:tblW w:w="144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1"/>
        <w:gridCol w:w="2311"/>
        <w:gridCol w:w="1559"/>
        <w:gridCol w:w="1559"/>
        <w:gridCol w:w="3308"/>
      </w:tblGrid>
      <w:tr w:rsidR="002D0B96" w:rsidRPr="00514170" w14:paraId="5AF0F961" w14:textId="77777777" w:rsidTr="00E27C31">
        <w:trPr>
          <w:jc w:val="center"/>
        </w:trPr>
        <w:tc>
          <w:tcPr>
            <w:tcW w:w="5671" w:type="dxa"/>
            <w:shd w:val="clear" w:color="auto" w:fill="auto"/>
            <w:vAlign w:val="center"/>
          </w:tcPr>
          <w:p w14:paraId="4E608770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bookmarkStart w:id="1" w:name="si_table"/>
            <w:bookmarkEnd w:id="1"/>
            <w:r w:rsidRPr="00514170">
              <w:rPr>
                <w:sz w:val="18"/>
                <w:szCs w:val="18"/>
              </w:rPr>
              <w:t>Наименование средства измерения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6838A030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bookmarkStart w:id="2" w:name="si_factory_num"/>
            <w:bookmarkEnd w:id="2"/>
            <w:r w:rsidRPr="00514170">
              <w:rPr>
                <w:sz w:val="18"/>
                <w:szCs w:val="18"/>
              </w:rPr>
              <w:t>Заводской номер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663CBC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bookmarkStart w:id="3" w:name="si_sertif"/>
            <w:bookmarkEnd w:id="3"/>
            <w:r w:rsidRPr="00514170">
              <w:rPr>
                <w:sz w:val="18"/>
                <w:szCs w:val="18"/>
              </w:rPr>
              <w:t>№ свидетельства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34D654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bookmarkStart w:id="4" w:name="si_end_date"/>
            <w:bookmarkEnd w:id="4"/>
            <w:r w:rsidRPr="00514170">
              <w:rPr>
                <w:sz w:val="18"/>
                <w:szCs w:val="18"/>
              </w:rPr>
              <w:t>Действительно до:</w:t>
            </w:r>
          </w:p>
        </w:tc>
        <w:tc>
          <w:tcPr>
            <w:tcW w:w="3308" w:type="dxa"/>
          </w:tcPr>
          <w:p w14:paraId="360F5325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r w:rsidRPr="00514170">
              <w:rPr>
                <w:sz w:val="18"/>
                <w:szCs w:val="18"/>
              </w:rPr>
              <w:t>Диапазон/</w:t>
            </w:r>
          </w:p>
          <w:p w14:paraId="04F58B63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r w:rsidRPr="00514170">
              <w:rPr>
                <w:sz w:val="18"/>
                <w:szCs w:val="18"/>
              </w:rPr>
              <w:t>погрешность</w:t>
            </w:r>
          </w:p>
        </w:tc>
      </w:tr>
      <w:tr w:rsidR="0009150C" w:rsidRPr="00514170" w14:paraId="2FA2CC3C" w14:textId="77777777" w:rsidTr="00E27C31">
        <w:trPr>
          <w:jc w:val="center"/>
        </w:trPr>
        <w:tc>
          <w:tcPr>
            <w:tcW w:w="5671" w:type="dxa"/>
            <w:shd w:val="clear" w:color="auto" w:fill="auto"/>
            <w:vAlign w:val="center"/>
          </w:tcPr>
          <w:p w14:paraId="699BE2B7" w14:textId="77777777" w:rsidR="0009150C" w:rsidRPr="00514170" w:rsidRDefault="0009150C" w:rsidP="000915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Рулетка Р20УЗК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1C557693" w14:textId="2033A14F" w:rsidR="0009150C" w:rsidRPr="00514170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5B2B50E" w14:textId="1E117EA1" w:rsidR="0009150C" w:rsidRPr="00514170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3D890CA" w14:textId="54460A99" w:rsidR="0009150C" w:rsidRPr="00514170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08" w:type="dxa"/>
          </w:tcPr>
          <w:p w14:paraId="2637396D" w14:textId="77777777" w:rsidR="0009150C" w:rsidRPr="00514170" w:rsidRDefault="0009150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0-20м / класс точности 3</w:t>
            </w:r>
          </w:p>
        </w:tc>
      </w:tr>
      <w:tr w:rsidR="0009150C" w:rsidRPr="00514170" w14:paraId="3D9E4F2F" w14:textId="77777777" w:rsidTr="00E27C31">
        <w:trPr>
          <w:jc w:val="center"/>
        </w:trPr>
        <w:tc>
          <w:tcPr>
            <w:tcW w:w="5671" w:type="dxa"/>
            <w:shd w:val="clear" w:color="auto" w:fill="auto"/>
            <w:vAlign w:val="center"/>
          </w:tcPr>
          <w:p w14:paraId="1381F822" w14:textId="77777777" w:rsidR="0009150C" w:rsidRDefault="0009150C" w:rsidP="000915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Измеритель параметров микроклимата "</w:t>
            </w:r>
            <w:proofErr w:type="spellStart"/>
            <w:r>
              <w:rPr>
                <w:sz w:val="18"/>
                <w:szCs w:val="18"/>
              </w:rPr>
              <w:t>Метеоскоп</w:t>
            </w:r>
            <w:proofErr w:type="spellEnd"/>
            <w:r>
              <w:rPr>
                <w:sz w:val="18"/>
                <w:szCs w:val="18"/>
              </w:rPr>
              <w:t>-М"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7C18FE20" w14:textId="0543E960" w:rsidR="0009150C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5DA004B" w14:textId="20415418" w:rsidR="0009150C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74A2206" w14:textId="77C01DBA" w:rsidR="0009150C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08" w:type="dxa"/>
          </w:tcPr>
          <w:p w14:paraId="720825C8" w14:textId="77777777" w:rsidR="0009150C" w:rsidRDefault="0009150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 от 80 до 110 кПа/ t ±0,2 C; v ±(0,05+0,05V); вл. ±3%; р ± 0,13 кПа </w:t>
            </w:r>
          </w:p>
        </w:tc>
      </w:tr>
      <w:tr w:rsidR="0009150C" w:rsidRPr="00514170" w14:paraId="5BBDCB0E" w14:textId="77777777" w:rsidTr="00E27C31">
        <w:trPr>
          <w:jc w:val="center"/>
        </w:trPr>
        <w:tc>
          <w:tcPr>
            <w:tcW w:w="5671" w:type="dxa"/>
            <w:shd w:val="clear" w:color="auto" w:fill="auto"/>
            <w:vAlign w:val="center"/>
          </w:tcPr>
          <w:p w14:paraId="7D509CB5" w14:textId="77777777" w:rsidR="0009150C" w:rsidRDefault="0009150C" w:rsidP="000915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Секундомер электронный "Интеграл С-01"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1898B568" w14:textId="3086A0B5" w:rsidR="0009150C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740EC1" w14:textId="1480E966" w:rsidR="0009150C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066CFE4" w14:textId="195CB463" w:rsidR="0009150C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08" w:type="dxa"/>
          </w:tcPr>
          <w:p w14:paraId="43422622" w14:textId="77777777" w:rsidR="0009150C" w:rsidRDefault="0009150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0,0 до 9ч59 мин 59,99 с /±(9,6·0,000001 ·Т+0,01)с</w:t>
            </w:r>
          </w:p>
        </w:tc>
      </w:tr>
      <w:tr w:rsidR="0009150C" w:rsidRPr="00514170" w14:paraId="69B8736D" w14:textId="77777777" w:rsidTr="00E27C31">
        <w:trPr>
          <w:jc w:val="center"/>
        </w:trPr>
        <w:tc>
          <w:tcPr>
            <w:tcW w:w="5671" w:type="dxa"/>
            <w:shd w:val="clear" w:color="auto" w:fill="auto"/>
            <w:vAlign w:val="center"/>
          </w:tcPr>
          <w:p w14:paraId="1B23B6B9" w14:textId="77777777" w:rsidR="0009150C" w:rsidRDefault="0009150C" w:rsidP="000915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Газоанализатор СЕАН-Н-NO2</w:t>
            </w:r>
          </w:p>
        </w:tc>
        <w:tc>
          <w:tcPr>
            <w:tcW w:w="2311" w:type="dxa"/>
            <w:shd w:val="clear" w:color="auto" w:fill="auto"/>
            <w:vAlign w:val="center"/>
          </w:tcPr>
          <w:p w14:paraId="44259A7E" w14:textId="55D13106" w:rsidR="0009150C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1A4B1F5" w14:textId="443C3BDC" w:rsidR="0009150C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64BEA34" w14:textId="37D01180" w:rsidR="0009150C" w:rsidRDefault="0009150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08" w:type="dxa"/>
          </w:tcPr>
          <w:p w14:paraId="3964C3CD" w14:textId="77777777" w:rsidR="0009150C" w:rsidRDefault="0009150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20%; (0– 10) мг/м3</w:t>
            </w:r>
          </w:p>
        </w:tc>
      </w:tr>
    </w:tbl>
    <w:p w14:paraId="473123ED" w14:textId="77777777" w:rsidR="00BC2CAC" w:rsidRPr="0009150C" w:rsidRDefault="00BC2CAC" w:rsidP="002D0B96">
      <w:pPr>
        <w:spacing w:before="60"/>
        <w:rPr>
          <w:b/>
          <w:color w:val="000000"/>
        </w:rPr>
      </w:pPr>
    </w:p>
    <w:p w14:paraId="433C1589" w14:textId="77777777" w:rsidR="002D0B96" w:rsidRPr="00514170" w:rsidRDefault="00EE31A5" w:rsidP="002D0B96">
      <w:pPr>
        <w:spacing w:before="60"/>
        <w:rPr>
          <w:b/>
          <w:color w:val="000000"/>
        </w:rPr>
      </w:pPr>
      <w:r w:rsidRPr="00514170">
        <w:rPr>
          <w:b/>
          <w:color w:val="000000"/>
        </w:rPr>
        <w:t>8</w:t>
      </w:r>
      <w:r w:rsidR="002D0B96" w:rsidRPr="00514170">
        <w:rPr>
          <w:b/>
          <w:color w:val="000000"/>
        </w:rPr>
        <w:t>. Условия при проведении измерения (отбора проб):</w:t>
      </w:r>
    </w:p>
    <w:tbl>
      <w:tblPr>
        <w:tblW w:w="144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3827"/>
        <w:gridCol w:w="3402"/>
        <w:gridCol w:w="4111"/>
      </w:tblGrid>
      <w:tr w:rsidR="002D0B96" w:rsidRPr="00514170" w14:paraId="39824A8B" w14:textId="77777777" w:rsidTr="00015E16">
        <w:tc>
          <w:tcPr>
            <w:tcW w:w="3119" w:type="dxa"/>
            <w:shd w:val="clear" w:color="auto" w:fill="auto"/>
          </w:tcPr>
          <w:p w14:paraId="73130BD2" w14:textId="77777777" w:rsidR="002D0B96" w:rsidRPr="00514170" w:rsidRDefault="002D0B96" w:rsidP="00070DA2">
            <w:pPr>
              <w:jc w:val="center"/>
              <w:rPr>
                <w:color w:val="000000"/>
                <w:sz w:val="18"/>
              </w:rPr>
            </w:pPr>
            <w:r w:rsidRPr="00514170">
              <w:rPr>
                <w:color w:val="000000"/>
                <w:sz w:val="18"/>
              </w:rPr>
              <w:t>Температура</w:t>
            </w:r>
          </w:p>
          <w:p w14:paraId="3CB97C70" w14:textId="77777777" w:rsidR="002D0B96" w:rsidRPr="00514170" w:rsidRDefault="002D0B96" w:rsidP="00070DA2">
            <w:pPr>
              <w:jc w:val="center"/>
              <w:rPr>
                <w:color w:val="000000"/>
                <w:sz w:val="18"/>
              </w:rPr>
            </w:pPr>
            <w:r w:rsidRPr="00514170">
              <w:rPr>
                <w:color w:val="000000"/>
                <w:sz w:val="18"/>
              </w:rPr>
              <w:t xml:space="preserve"> воздуха, </w:t>
            </w:r>
            <w:r w:rsidRPr="00514170">
              <w:rPr>
                <w:color w:val="000000"/>
                <w:sz w:val="18"/>
                <w:vertAlign w:val="superscript"/>
              </w:rPr>
              <w:t>0</w:t>
            </w:r>
            <w:r w:rsidRPr="00514170">
              <w:rPr>
                <w:color w:val="000000"/>
                <w:sz w:val="18"/>
              </w:rPr>
              <w:t>С</w:t>
            </w:r>
          </w:p>
        </w:tc>
        <w:tc>
          <w:tcPr>
            <w:tcW w:w="3827" w:type="dxa"/>
            <w:shd w:val="clear" w:color="auto" w:fill="auto"/>
          </w:tcPr>
          <w:p w14:paraId="32E7A5FC" w14:textId="77777777" w:rsidR="002D0B96" w:rsidRPr="00514170" w:rsidRDefault="002D0B96" w:rsidP="00070DA2">
            <w:pPr>
              <w:jc w:val="center"/>
              <w:rPr>
                <w:color w:val="000000"/>
                <w:sz w:val="18"/>
              </w:rPr>
            </w:pPr>
            <w:r w:rsidRPr="00514170">
              <w:rPr>
                <w:color w:val="000000"/>
                <w:sz w:val="18"/>
              </w:rPr>
              <w:t>Влажность</w:t>
            </w:r>
          </w:p>
          <w:p w14:paraId="7BD79174" w14:textId="77777777" w:rsidR="002D0B96" w:rsidRPr="00514170" w:rsidRDefault="002D0B96" w:rsidP="00070DA2">
            <w:pPr>
              <w:jc w:val="center"/>
              <w:rPr>
                <w:color w:val="000000"/>
                <w:sz w:val="18"/>
              </w:rPr>
            </w:pPr>
            <w:r w:rsidRPr="00514170">
              <w:rPr>
                <w:color w:val="000000"/>
                <w:sz w:val="18"/>
              </w:rPr>
              <w:t xml:space="preserve"> воздуха, %</w:t>
            </w:r>
          </w:p>
        </w:tc>
        <w:tc>
          <w:tcPr>
            <w:tcW w:w="3402" w:type="dxa"/>
            <w:shd w:val="clear" w:color="auto" w:fill="auto"/>
          </w:tcPr>
          <w:p w14:paraId="17F41856" w14:textId="77777777" w:rsidR="002D0B96" w:rsidRPr="00514170" w:rsidRDefault="002D0B96" w:rsidP="00070DA2">
            <w:pPr>
              <w:jc w:val="center"/>
              <w:rPr>
                <w:color w:val="000000"/>
                <w:sz w:val="18"/>
              </w:rPr>
            </w:pPr>
            <w:r w:rsidRPr="00514170">
              <w:rPr>
                <w:color w:val="000000"/>
                <w:sz w:val="18"/>
              </w:rPr>
              <w:t>Атмосферное давление</w:t>
            </w:r>
          </w:p>
          <w:p w14:paraId="0A566533" w14:textId="77777777" w:rsidR="002D0B96" w:rsidRPr="00514170" w:rsidRDefault="002D0B96" w:rsidP="00070DA2">
            <w:pPr>
              <w:jc w:val="center"/>
              <w:rPr>
                <w:color w:val="000000"/>
                <w:sz w:val="18"/>
              </w:rPr>
            </w:pPr>
            <w:r w:rsidRPr="00514170">
              <w:rPr>
                <w:color w:val="000000"/>
                <w:sz w:val="18"/>
              </w:rPr>
              <w:t xml:space="preserve"> мм рт. ст.</w:t>
            </w:r>
          </w:p>
        </w:tc>
        <w:tc>
          <w:tcPr>
            <w:tcW w:w="4111" w:type="dxa"/>
            <w:shd w:val="clear" w:color="auto" w:fill="auto"/>
          </w:tcPr>
          <w:p w14:paraId="2F7513B8" w14:textId="77777777" w:rsidR="002D0B96" w:rsidRPr="00514170" w:rsidRDefault="002D0B96" w:rsidP="00070DA2">
            <w:pPr>
              <w:jc w:val="center"/>
              <w:rPr>
                <w:color w:val="000000"/>
                <w:sz w:val="18"/>
              </w:rPr>
            </w:pPr>
            <w:r w:rsidRPr="00514170">
              <w:rPr>
                <w:color w:val="000000"/>
                <w:sz w:val="18"/>
              </w:rPr>
              <w:t>Соответствие методике и условиям эксплуатации приборов</w:t>
            </w:r>
          </w:p>
        </w:tc>
      </w:tr>
      <w:tr w:rsidR="002D0B96" w:rsidRPr="00514170" w14:paraId="1FAE2670" w14:textId="77777777" w:rsidTr="00015E16">
        <w:tc>
          <w:tcPr>
            <w:tcW w:w="3119" w:type="dxa"/>
            <w:shd w:val="clear" w:color="auto" w:fill="auto"/>
          </w:tcPr>
          <w:p w14:paraId="56728206" w14:textId="77777777" w:rsidR="002D0B96" w:rsidRPr="00514170" w:rsidRDefault="00BC2CA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25.2</w:t>
            </w:r>
          </w:p>
        </w:tc>
        <w:tc>
          <w:tcPr>
            <w:tcW w:w="3827" w:type="dxa"/>
            <w:shd w:val="clear" w:color="auto" w:fill="auto"/>
          </w:tcPr>
          <w:p w14:paraId="01F2FD9F" w14:textId="77777777" w:rsidR="002D0B96" w:rsidRPr="00514170" w:rsidRDefault="00BC2CA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45.2</w:t>
            </w:r>
          </w:p>
        </w:tc>
        <w:tc>
          <w:tcPr>
            <w:tcW w:w="3402" w:type="dxa"/>
            <w:shd w:val="clear" w:color="auto" w:fill="auto"/>
          </w:tcPr>
          <w:p w14:paraId="61F85D47" w14:textId="77777777" w:rsidR="002D0B96" w:rsidRPr="00514170" w:rsidRDefault="00BC2CA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710</w:t>
            </w:r>
          </w:p>
        </w:tc>
        <w:tc>
          <w:tcPr>
            <w:tcW w:w="4111" w:type="dxa"/>
            <w:shd w:val="clear" w:color="auto" w:fill="auto"/>
          </w:tcPr>
          <w:p w14:paraId="101F668F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r w:rsidRPr="00514170">
              <w:rPr>
                <w:sz w:val="18"/>
                <w:szCs w:val="18"/>
              </w:rPr>
              <w:t>соответствуют</w:t>
            </w:r>
          </w:p>
        </w:tc>
      </w:tr>
      <w:tr w:rsidR="00BC2CAC" w:rsidRPr="00514170" w14:paraId="03DEF609" w14:textId="77777777" w:rsidTr="00015E16">
        <w:tc>
          <w:tcPr>
            <w:tcW w:w="3119" w:type="dxa"/>
            <w:shd w:val="clear" w:color="auto" w:fill="auto"/>
          </w:tcPr>
          <w:p w14:paraId="770549C9" w14:textId="77777777" w:rsidR="00BC2CAC" w:rsidRPr="00514170" w:rsidRDefault="00BC2CAC" w:rsidP="005D00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25.2</w:t>
            </w:r>
          </w:p>
        </w:tc>
        <w:tc>
          <w:tcPr>
            <w:tcW w:w="3827" w:type="dxa"/>
            <w:shd w:val="clear" w:color="auto" w:fill="auto"/>
          </w:tcPr>
          <w:p w14:paraId="20EC9F94" w14:textId="77777777" w:rsidR="00BC2CAC" w:rsidRPr="00514170" w:rsidRDefault="00BC2CAC" w:rsidP="005D00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45.4</w:t>
            </w:r>
          </w:p>
        </w:tc>
        <w:tc>
          <w:tcPr>
            <w:tcW w:w="3402" w:type="dxa"/>
            <w:shd w:val="clear" w:color="auto" w:fill="auto"/>
          </w:tcPr>
          <w:p w14:paraId="30B2B879" w14:textId="77777777" w:rsidR="00BC2CAC" w:rsidRPr="00514170" w:rsidRDefault="00BC2CAC" w:rsidP="005D00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710</w:t>
            </w:r>
          </w:p>
        </w:tc>
        <w:tc>
          <w:tcPr>
            <w:tcW w:w="4111" w:type="dxa"/>
            <w:shd w:val="clear" w:color="auto" w:fill="auto"/>
          </w:tcPr>
          <w:p w14:paraId="535BCD47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  <w:r w:rsidRPr="00514170">
              <w:rPr>
                <w:sz w:val="18"/>
                <w:szCs w:val="18"/>
              </w:rPr>
              <w:t>соответствуют</w:t>
            </w:r>
          </w:p>
        </w:tc>
      </w:tr>
      <w:tr w:rsidR="00BC2CAC" w:rsidRPr="00514170" w14:paraId="30CF29BB" w14:textId="77777777" w:rsidTr="00015E16">
        <w:tc>
          <w:tcPr>
            <w:tcW w:w="3119" w:type="dxa"/>
            <w:shd w:val="clear" w:color="auto" w:fill="auto"/>
          </w:tcPr>
          <w:p w14:paraId="1B917790" w14:textId="77777777" w:rsidR="00BC2CAC" w:rsidRPr="00514170" w:rsidRDefault="00BC2CAC" w:rsidP="005D00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25.4</w:t>
            </w:r>
          </w:p>
        </w:tc>
        <w:tc>
          <w:tcPr>
            <w:tcW w:w="3827" w:type="dxa"/>
            <w:shd w:val="clear" w:color="auto" w:fill="auto"/>
          </w:tcPr>
          <w:p w14:paraId="36A47CF2" w14:textId="77777777" w:rsidR="00BC2CAC" w:rsidRPr="00514170" w:rsidRDefault="00BC2CAC" w:rsidP="005D00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45.1</w:t>
            </w:r>
          </w:p>
        </w:tc>
        <w:tc>
          <w:tcPr>
            <w:tcW w:w="3402" w:type="dxa"/>
            <w:shd w:val="clear" w:color="auto" w:fill="auto"/>
          </w:tcPr>
          <w:p w14:paraId="5F5A1B24" w14:textId="77777777" w:rsidR="00BC2CAC" w:rsidRPr="00514170" w:rsidRDefault="00BC2CAC" w:rsidP="005D00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710</w:t>
            </w:r>
          </w:p>
        </w:tc>
        <w:tc>
          <w:tcPr>
            <w:tcW w:w="4111" w:type="dxa"/>
            <w:shd w:val="clear" w:color="auto" w:fill="auto"/>
          </w:tcPr>
          <w:p w14:paraId="1ED01C02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  <w:r w:rsidRPr="00514170">
              <w:rPr>
                <w:sz w:val="18"/>
                <w:szCs w:val="18"/>
              </w:rPr>
              <w:t>соответствуют</w:t>
            </w:r>
          </w:p>
        </w:tc>
      </w:tr>
    </w:tbl>
    <w:p w14:paraId="1680BCD5" w14:textId="77777777" w:rsidR="002D0B96" w:rsidRPr="00514170" w:rsidRDefault="00EE31A5" w:rsidP="002D0B96">
      <w:pPr>
        <w:spacing w:before="60"/>
        <w:rPr>
          <w:color w:val="000000"/>
        </w:rPr>
      </w:pPr>
      <w:r w:rsidRPr="00514170">
        <w:rPr>
          <w:b/>
          <w:color w:val="000000"/>
        </w:rPr>
        <w:t>9</w:t>
      </w:r>
      <w:r w:rsidR="002D0B96" w:rsidRPr="00514170">
        <w:rPr>
          <w:b/>
          <w:color w:val="000000"/>
        </w:rPr>
        <w:t xml:space="preserve">. Акт отбора пробы:  </w:t>
      </w:r>
      <w:r w:rsidR="006332DF" w:rsidRPr="00514170">
        <w:rPr>
          <w:b/>
          <w:color w:val="000000"/>
        </w:rPr>
        <w:t>№ -</w:t>
      </w:r>
    </w:p>
    <w:p w14:paraId="63D8FF4F" w14:textId="77777777" w:rsidR="002D0B96" w:rsidRPr="00514170" w:rsidRDefault="00EE31A5" w:rsidP="002D0B96">
      <w:pPr>
        <w:spacing w:before="60"/>
        <w:rPr>
          <w:b/>
          <w:color w:val="000000"/>
        </w:rPr>
      </w:pPr>
      <w:r w:rsidRPr="00514170">
        <w:rPr>
          <w:b/>
          <w:color w:val="000000"/>
        </w:rPr>
        <w:t>10</w:t>
      </w:r>
      <w:r w:rsidR="002D0B96" w:rsidRPr="00514170">
        <w:rPr>
          <w:b/>
          <w:color w:val="000000"/>
        </w:rPr>
        <w:t>. НД, устанавливающие требования к проведению измерений и регламентирующие ПДК:</w:t>
      </w:r>
    </w:p>
    <w:p w14:paraId="16C761ED" w14:textId="77777777" w:rsidR="0009150C" w:rsidRPr="0009150C" w:rsidRDefault="002D0B96" w:rsidP="002D0B96">
      <w:r w:rsidRPr="00514170">
        <w:fldChar w:fldCharType="begin"/>
      </w:r>
      <w:r w:rsidRPr="00514170">
        <w:instrText xml:space="preserve"> DOCVARIABLE izm_nd_new \* MERGEFORMAT </w:instrText>
      </w:r>
      <w:r w:rsidRPr="00514170">
        <w:fldChar w:fldCharType="separate"/>
      </w:r>
      <w:r w:rsidR="0009150C" w:rsidRPr="0009150C">
        <w:t>- ГОСТ 12.1.005-88 Система стандартов безопасности труда. Общие санитарно-гигиенические требования к воздуху рабочей зоны (утв. Постановлением Госстандарта СССР от 29.09.1988 года № 3388 (с изменениями и дополнениями);</w:t>
      </w:r>
    </w:p>
    <w:p w14:paraId="7A048DF9" w14:textId="77777777" w:rsidR="0009150C" w:rsidRPr="0009150C" w:rsidRDefault="0009150C" w:rsidP="002D0B96">
      <w:r w:rsidRPr="0009150C">
        <w:lastRenderedPageBreak/>
        <w:t>- СанПиН 1.2.3685-21 "Гигиенические нормативы и требования к обеспечению безопасности и (или) безвредности для человека факторов среды обитания". Утверждены постановлением Главного санитарного врача РФ № 2 от 28.01.2021 г. Зарегистрировано в Минюсте РФ 29.01.2021 г. регистрационный номер №62296. Введены в действие с 01.03.2021 г;</w:t>
      </w:r>
    </w:p>
    <w:p w14:paraId="1BC7713C" w14:textId="77777777" w:rsidR="0009150C" w:rsidRPr="0009150C" w:rsidRDefault="0009150C" w:rsidP="002D0B96">
      <w:r w:rsidRPr="0009150C">
        <w:t xml:space="preserve">- Методика проведения специальной оценки условий труда, утверждена приказом Минтруда России №33н от 24 января 2014 г., зарегистрирована Минюстом РФ 21 марта 2014 г., регистрационный № 31689 (с изменениями </w:t>
      </w:r>
      <w:proofErr w:type="spellStart"/>
      <w:r w:rsidRPr="0009150C">
        <w:t>внесенными</w:t>
      </w:r>
      <w:proofErr w:type="spellEnd"/>
      <w:r w:rsidRPr="0009150C">
        <w:t>: приказом Минтруда России от 20 января2015 г. №24н; приказом Минтруда России от 07 сентября 2015 г. №602н; приказом Минтруда России от 14 ноября 2016 г. №642н; приказом Минтруда от 27 апреля 2020 №213н);</w:t>
      </w:r>
    </w:p>
    <w:p w14:paraId="4D4FD44D" w14:textId="77777777" w:rsidR="002D0B96" w:rsidRPr="00514170" w:rsidRDefault="002D0B96" w:rsidP="002D0B96">
      <w:pPr>
        <w:rPr>
          <w:b/>
        </w:rPr>
      </w:pPr>
      <w:r w:rsidRPr="00514170">
        <w:fldChar w:fldCharType="end"/>
      </w:r>
      <w:r w:rsidR="00EE31A5" w:rsidRPr="00514170">
        <w:rPr>
          <w:b/>
        </w:rPr>
        <w:t>11</w:t>
      </w:r>
      <w:r w:rsidRPr="00514170">
        <w:rPr>
          <w:b/>
        </w:rPr>
        <w:t>.  НД на методику проведения измерений:</w:t>
      </w:r>
      <w:r w:rsidR="00BC2CAC">
        <w:rPr>
          <w:b/>
        </w:rPr>
        <w:t xml:space="preserve"> </w:t>
      </w:r>
      <w:r w:rsidR="00BC2CAC" w:rsidRPr="00BC2CAC">
        <w:t>Руководство по эксплуатации газоанализатора «СЕАН-Н» ЯРКГ.413410.001 РЭ</w:t>
      </w:r>
      <w:r w:rsidR="00BC2CAC">
        <w:t xml:space="preserve"> (№ в ГРСИ 57790-14)</w:t>
      </w:r>
    </w:p>
    <w:p w14:paraId="0A906F15" w14:textId="77777777" w:rsidR="002D0B96" w:rsidRPr="00514170" w:rsidRDefault="00EE31A5" w:rsidP="002D0B96">
      <w:pPr>
        <w:spacing w:before="60"/>
        <w:rPr>
          <w:b/>
        </w:rPr>
      </w:pPr>
      <w:r w:rsidRPr="00514170">
        <w:rPr>
          <w:b/>
          <w:color w:val="000000"/>
        </w:rPr>
        <w:t>12</w:t>
      </w:r>
      <w:r w:rsidR="002D0B96" w:rsidRPr="00514170">
        <w:rPr>
          <w:b/>
          <w:color w:val="000000"/>
        </w:rPr>
        <w:t xml:space="preserve">. </w:t>
      </w:r>
      <w:r w:rsidR="002D0B96" w:rsidRPr="00514170">
        <w:t xml:space="preserve"> </w:t>
      </w:r>
      <w:r w:rsidR="002D0B96" w:rsidRPr="00514170">
        <w:rPr>
          <w:b/>
        </w:rPr>
        <w:t>Фактические и нормативные значения измеряемых параметров:</w:t>
      </w:r>
    </w:p>
    <w:tbl>
      <w:tblPr>
        <w:tblW w:w="144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6"/>
        <w:gridCol w:w="1701"/>
        <w:gridCol w:w="992"/>
        <w:gridCol w:w="993"/>
        <w:gridCol w:w="1286"/>
        <w:gridCol w:w="1276"/>
        <w:gridCol w:w="3212"/>
      </w:tblGrid>
      <w:tr w:rsidR="002D0B96" w:rsidRPr="00514170" w14:paraId="2909D349" w14:textId="77777777" w:rsidTr="00BC2CAC">
        <w:trPr>
          <w:tblHeader/>
          <w:jc w:val="center"/>
        </w:trPr>
        <w:tc>
          <w:tcPr>
            <w:tcW w:w="4976" w:type="dxa"/>
            <w:vAlign w:val="center"/>
          </w:tcPr>
          <w:p w14:paraId="62023BB0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bookmarkStart w:id="5" w:name="svet_table"/>
            <w:bookmarkStart w:id="6" w:name="main_table"/>
            <w:bookmarkStart w:id="7" w:name="param_column"/>
            <w:bookmarkEnd w:id="5"/>
            <w:bookmarkEnd w:id="6"/>
            <w:bookmarkEnd w:id="7"/>
            <w:r w:rsidRPr="00514170">
              <w:rPr>
                <w:sz w:val="18"/>
                <w:szCs w:val="18"/>
              </w:rPr>
              <w:t xml:space="preserve">Наименование вещества </w:t>
            </w:r>
          </w:p>
          <w:p w14:paraId="0AB8BE96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r w:rsidRPr="00514170">
              <w:rPr>
                <w:sz w:val="18"/>
                <w:szCs w:val="18"/>
              </w:rPr>
              <w:t xml:space="preserve"> (рабочей зоны)</w:t>
            </w:r>
          </w:p>
        </w:tc>
        <w:tc>
          <w:tcPr>
            <w:tcW w:w="1701" w:type="dxa"/>
            <w:vAlign w:val="center"/>
          </w:tcPr>
          <w:p w14:paraId="6C742654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bookmarkStart w:id="8" w:name="fact_column"/>
            <w:bookmarkEnd w:id="8"/>
            <w:r w:rsidRPr="00514170">
              <w:rPr>
                <w:sz w:val="18"/>
                <w:szCs w:val="18"/>
              </w:rPr>
              <w:t>Фактическое значение</w:t>
            </w:r>
          </w:p>
        </w:tc>
        <w:tc>
          <w:tcPr>
            <w:tcW w:w="992" w:type="dxa"/>
            <w:vAlign w:val="center"/>
          </w:tcPr>
          <w:p w14:paraId="3EEF5A4E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bookmarkStart w:id="9" w:name="unc_column"/>
            <w:bookmarkEnd w:id="9"/>
            <w:r w:rsidRPr="00514170">
              <w:rPr>
                <w:sz w:val="18"/>
                <w:szCs w:val="18"/>
              </w:rPr>
              <w:t>U095</w:t>
            </w:r>
            <w:r w:rsidR="00EB292E" w:rsidRPr="00514170">
              <w:rPr>
                <w:sz w:val="18"/>
                <w:szCs w:val="18"/>
              </w:rPr>
              <w:t>*</w:t>
            </w:r>
          </w:p>
        </w:tc>
        <w:tc>
          <w:tcPr>
            <w:tcW w:w="993" w:type="dxa"/>
            <w:vAlign w:val="center"/>
          </w:tcPr>
          <w:p w14:paraId="7F682A7D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bookmarkStart w:id="10" w:name="norm_column"/>
            <w:bookmarkEnd w:id="10"/>
            <w:r w:rsidRPr="00514170">
              <w:rPr>
                <w:sz w:val="18"/>
                <w:szCs w:val="18"/>
              </w:rPr>
              <w:t>ПДК</w:t>
            </w:r>
          </w:p>
        </w:tc>
        <w:tc>
          <w:tcPr>
            <w:tcW w:w="1286" w:type="dxa"/>
            <w:vAlign w:val="center"/>
          </w:tcPr>
          <w:p w14:paraId="5A32FA8A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bookmarkStart w:id="11" w:name="class_column"/>
            <w:bookmarkEnd w:id="11"/>
            <w:r w:rsidRPr="00514170">
              <w:rPr>
                <w:sz w:val="18"/>
                <w:szCs w:val="18"/>
              </w:rPr>
              <w:t>Класс опасности</w:t>
            </w:r>
          </w:p>
        </w:tc>
        <w:tc>
          <w:tcPr>
            <w:tcW w:w="1276" w:type="dxa"/>
            <w:vAlign w:val="center"/>
          </w:tcPr>
          <w:p w14:paraId="70C26728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r w:rsidRPr="00514170">
              <w:rPr>
                <w:sz w:val="18"/>
                <w:szCs w:val="18"/>
              </w:rPr>
              <w:t xml:space="preserve"> </w:t>
            </w:r>
            <w:bookmarkStart w:id="12" w:name="kut_column"/>
            <w:bookmarkEnd w:id="12"/>
            <w:r w:rsidRPr="00514170">
              <w:rPr>
                <w:sz w:val="18"/>
                <w:szCs w:val="18"/>
              </w:rPr>
              <w:t>Класс условий труда</w:t>
            </w:r>
          </w:p>
        </w:tc>
        <w:tc>
          <w:tcPr>
            <w:tcW w:w="3212" w:type="dxa"/>
            <w:vAlign w:val="center"/>
          </w:tcPr>
          <w:p w14:paraId="6CFC605D" w14:textId="77777777" w:rsidR="002D0B96" w:rsidRPr="00514170" w:rsidRDefault="002D0B96" w:rsidP="00070DA2">
            <w:pPr>
              <w:jc w:val="center"/>
              <w:rPr>
                <w:sz w:val="18"/>
                <w:szCs w:val="18"/>
              </w:rPr>
            </w:pPr>
            <w:r w:rsidRPr="00514170">
              <w:rPr>
                <w:sz w:val="18"/>
                <w:szCs w:val="18"/>
              </w:rPr>
              <w:t xml:space="preserve"> </w:t>
            </w:r>
            <w:bookmarkStart w:id="13" w:name="time_column"/>
            <w:bookmarkEnd w:id="13"/>
            <w:r w:rsidRPr="00514170">
              <w:rPr>
                <w:sz w:val="18"/>
                <w:szCs w:val="18"/>
              </w:rPr>
              <w:t>Время воздействия, %</w:t>
            </w:r>
          </w:p>
        </w:tc>
      </w:tr>
      <w:tr w:rsidR="00BC2CAC" w:rsidRPr="00514170" w14:paraId="70C60623" w14:textId="77777777" w:rsidTr="00BC2CAC">
        <w:trPr>
          <w:tblHeader/>
          <w:jc w:val="center"/>
        </w:trPr>
        <w:tc>
          <w:tcPr>
            <w:tcW w:w="4976" w:type="dxa"/>
            <w:vAlign w:val="center"/>
          </w:tcPr>
          <w:p w14:paraId="78FB68F7" w14:textId="77777777" w:rsidR="00BC2CAC" w:rsidRPr="00BC2CAC" w:rsidRDefault="00BC2CAC" w:rsidP="00070DA2">
            <w:pPr>
              <w:jc w:val="center"/>
              <w:rPr>
                <w:b/>
                <w:sz w:val="18"/>
                <w:szCs w:val="18"/>
              </w:rPr>
            </w:pPr>
            <w:bookmarkStart w:id="14" w:name="zona1"/>
            <w:bookmarkEnd w:id="14"/>
            <w:r>
              <w:rPr>
                <w:b/>
                <w:sz w:val="18"/>
                <w:szCs w:val="18"/>
              </w:rPr>
              <w:t>кабина автобуса</w:t>
            </w:r>
          </w:p>
        </w:tc>
        <w:tc>
          <w:tcPr>
            <w:tcW w:w="1701" w:type="dxa"/>
            <w:vAlign w:val="center"/>
          </w:tcPr>
          <w:p w14:paraId="5FF6B694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6C72682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11CFB6D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7FE67942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7C6D223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12" w:type="dxa"/>
            <w:vAlign w:val="center"/>
          </w:tcPr>
          <w:p w14:paraId="3178579E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</w:p>
        </w:tc>
      </w:tr>
      <w:tr w:rsidR="00BC2CAC" w:rsidRPr="00514170" w14:paraId="652529A9" w14:textId="77777777" w:rsidTr="00BC2CAC">
        <w:trPr>
          <w:tblHeader/>
          <w:jc w:val="center"/>
        </w:trPr>
        <w:tc>
          <w:tcPr>
            <w:tcW w:w="4976" w:type="dxa"/>
            <w:vAlign w:val="center"/>
          </w:tcPr>
          <w:p w14:paraId="77E66053" w14:textId="77777777" w:rsidR="00BC2CAC" w:rsidRPr="00BC2CAC" w:rsidRDefault="0009150C" w:rsidP="0009150C">
            <w:pPr>
              <w:jc w:val="center"/>
              <w:rPr>
                <w:i/>
                <w:sz w:val="18"/>
                <w:szCs w:val="18"/>
              </w:rPr>
            </w:pPr>
            <w:bookmarkStart w:id="15" w:name="ko1_10996"/>
            <w:bookmarkEnd w:id="15"/>
            <w:r>
              <w:rPr>
                <w:i/>
                <w:sz w:val="18"/>
                <w:szCs w:val="18"/>
              </w:rPr>
              <w:t>Диоксид азота (азот (</w:t>
            </w:r>
            <w:r>
              <w:rPr>
                <w:i/>
                <w:sz w:val="18"/>
                <w:szCs w:val="18"/>
                <w:lang w:val="en-US"/>
              </w:rPr>
              <w:t>IV</w:t>
            </w:r>
            <w:r w:rsidRPr="0009150C">
              <w:rPr>
                <w:i/>
                <w:sz w:val="18"/>
                <w:szCs w:val="18"/>
              </w:rPr>
              <w:t xml:space="preserve">) </w:t>
            </w:r>
            <w:r>
              <w:rPr>
                <w:i/>
                <w:sz w:val="18"/>
                <w:szCs w:val="18"/>
              </w:rPr>
              <w:t>оксид; азота двуокись, азота диоксид)</w:t>
            </w:r>
            <w:r w:rsidR="00BC2CAC" w:rsidRPr="00BC2CAC">
              <w:rPr>
                <w:i/>
                <w:sz w:val="18"/>
                <w:szCs w:val="18"/>
              </w:rPr>
              <w:t>, мг/м³</w:t>
            </w:r>
          </w:p>
        </w:tc>
        <w:tc>
          <w:tcPr>
            <w:tcW w:w="1701" w:type="dxa"/>
            <w:vAlign w:val="center"/>
          </w:tcPr>
          <w:p w14:paraId="5C0A5AD8" w14:textId="77777777" w:rsidR="00BC2CAC" w:rsidRPr="00BC2CAC" w:rsidRDefault="00BC2CAC" w:rsidP="00070DA2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&lt;0.4</w:t>
            </w:r>
          </w:p>
        </w:tc>
        <w:tc>
          <w:tcPr>
            <w:tcW w:w="992" w:type="dxa"/>
            <w:vAlign w:val="center"/>
          </w:tcPr>
          <w:p w14:paraId="144BF2B4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Align w:val="center"/>
          </w:tcPr>
          <w:p w14:paraId="40AA9BE3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86" w:type="dxa"/>
            <w:vAlign w:val="center"/>
          </w:tcPr>
          <w:p w14:paraId="6C2B2BA7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14:paraId="4F369DDA" w14:textId="77777777" w:rsidR="00BC2CAC" w:rsidRPr="00514170" w:rsidRDefault="00BC2CAC" w:rsidP="00070D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212" w:type="dxa"/>
            <w:vAlign w:val="center"/>
          </w:tcPr>
          <w:p w14:paraId="7D529B85" w14:textId="77777777" w:rsidR="00BC2CAC" w:rsidRPr="00BC2CAC" w:rsidRDefault="00BC2CAC" w:rsidP="00070DA2">
            <w:pPr>
              <w:jc w:val="center"/>
              <w:rPr>
                <w:sz w:val="18"/>
                <w:szCs w:val="18"/>
              </w:rPr>
            </w:pPr>
            <w:r w:rsidRPr="00BC2CAC">
              <w:rPr>
                <w:sz w:val="18"/>
                <w:szCs w:val="18"/>
              </w:rPr>
              <w:t>50</w:t>
            </w:r>
          </w:p>
        </w:tc>
      </w:tr>
    </w:tbl>
    <w:p w14:paraId="5DBC2B68" w14:textId="77777777" w:rsidR="002D0B96" w:rsidRPr="00514170" w:rsidRDefault="00EB292E" w:rsidP="002D0B96">
      <w:pPr>
        <w:rPr>
          <w:sz w:val="18"/>
          <w:szCs w:val="18"/>
        </w:rPr>
      </w:pPr>
      <w:r w:rsidRPr="00514170">
        <w:rPr>
          <w:sz w:val="18"/>
          <w:szCs w:val="18"/>
        </w:rPr>
        <w:t>*</w:t>
      </w:r>
      <w:r w:rsidR="002D0B96" w:rsidRPr="00514170">
        <w:rPr>
          <w:sz w:val="18"/>
          <w:szCs w:val="18"/>
        </w:rPr>
        <w:t>U095 - расширенная неопределенность для P=0.95.</w:t>
      </w:r>
    </w:p>
    <w:p w14:paraId="16DA2E05" w14:textId="77777777" w:rsidR="002D0B96" w:rsidRPr="00514170" w:rsidRDefault="002D0B96" w:rsidP="002D0B96">
      <w:pPr>
        <w:ind w:left="284" w:hanging="284"/>
      </w:pPr>
      <w:r w:rsidRPr="00514170">
        <w:rPr>
          <w:color w:val="000000"/>
        </w:rPr>
        <w:t xml:space="preserve">- </w:t>
      </w:r>
      <w:r w:rsidRPr="00514170">
        <w:rPr>
          <w:b/>
          <w:color w:val="000000"/>
        </w:rPr>
        <w:t xml:space="preserve">Дополнительные сведения: </w:t>
      </w:r>
      <w:r w:rsidRPr="00514170">
        <w:rPr>
          <w:color w:val="000000"/>
        </w:rPr>
        <w:t>отсутствуют.</w:t>
      </w:r>
    </w:p>
    <w:p w14:paraId="4B24253F" w14:textId="77777777" w:rsidR="002D0B96" w:rsidRPr="00514170" w:rsidRDefault="002D0B96" w:rsidP="002D0B96">
      <w:pPr>
        <w:spacing w:before="60"/>
        <w:jc w:val="both"/>
        <w:rPr>
          <w:color w:val="000000"/>
        </w:rPr>
      </w:pPr>
      <w:r w:rsidRPr="00514170">
        <w:rPr>
          <w:color w:val="000000"/>
        </w:rPr>
        <w:t xml:space="preserve">- </w:t>
      </w:r>
      <w:r w:rsidRPr="00514170">
        <w:rPr>
          <w:b/>
          <w:color w:val="000000"/>
        </w:rPr>
        <w:t xml:space="preserve">Дополнения, отклонения или исключения из метода: </w:t>
      </w:r>
      <w:r w:rsidRPr="00514170">
        <w:rPr>
          <w:color w:val="000000"/>
        </w:rPr>
        <w:t>отсутствуют.</w:t>
      </w:r>
    </w:p>
    <w:p w14:paraId="44B5BAE7" w14:textId="77777777" w:rsidR="002D0B96" w:rsidRPr="00514170" w:rsidRDefault="002D0B96" w:rsidP="002D0B96">
      <w:pPr>
        <w:spacing w:before="60"/>
        <w:jc w:val="both"/>
        <w:rPr>
          <w:color w:val="000000"/>
        </w:rPr>
      </w:pPr>
      <w:r w:rsidRPr="00514170">
        <w:rPr>
          <w:color w:val="000000"/>
        </w:rPr>
        <w:t>-</w:t>
      </w:r>
      <w:r w:rsidRPr="00514170">
        <w:rPr>
          <w:b/>
          <w:color w:val="000000"/>
        </w:rPr>
        <w:t xml:space="preserve"> Мнения и интерпретация:   </w:t>
      </w:r>
      <w:r w:rsidRPr="00514170">
        <w:rPr>
          <w:color w:val="000000"/>
        </w:rPr>
        <w:t>отсутствуют.</w:t>
      </w:r>
    </w:p>
    <w:p w14:paraId="0AD001AB" w14:textId="77777777" w:rsidR="00186F70" w:rsidRDefault="00186F70" w:rsidP="00186F70">
      <w:pPr>
        <w:ind w:left="284" w:hanging="284"/>
        <w:rPr>
          <w:b/>
          <w:color w:val="000000"/>
        </w:rPr>
      </w:pPr>
      <w:r w:rsidRPr="00514170">
        <w:rPr>
          <w:b/>
          <w:color w:val="000000"/>
        </w:rPr>
        <w:t xml:space="preserve">13. Правило принятия решения: </w:t>
      </w:r>
    </w:p>
    <w:p w14:paraId="7669C400" w14:textId="47558724" w:rsidR="0009150C" w:rsidRPr="00312F4A" w:rsidRDefault="00FA154E" w:rsidP="00312F4A">
      <w:r w:rsidRPr="00A82E58">
        <w:t>Результат измерений не превышает приемочной границы, определяемой как разность ПДК и расширенной неопределенности</w:t>
      </w:r>
      <w:r>
        <w:t xml:space="preserve"> (</w:t>
      </w:r>
      <w:r>
        <w:rPr>
          <w:lang w:val="en-US"/>
        </w:rPr>
        <w:t>P</w:t>
      </w:r>
      <w:r w:rsidRPr="00FA154E">
        <w:t xml:space="preserve"> = 0,95, </w:t>
      </w:r>
      <w:r>
        <w:rPr>
          <w:lang w:val="en-US"/>
        </w:rPr>
        <w:t>k</w:t>
      </w:r>
      <w:r w:rsidRPr="00FA154E">
        <w:t xml:space="preserve"> = 2)</w:t>
      </w:r>
      <w:r w:rsidRPr="00A82E58">
        <w:t>.</w:t>
      </w:r>
    </w:p>
    <w:p w14:paraId="5291267D" w14:textId="77777777" w:rsidR="0009150C" w:rsidRDefault="002D0B96" w:rsidP="0009150C">
      <w:r w:rsidRPr="00514170">
        <w:rPr>
          <w:b/>
          <w:color w:val="000000"/>
        </w:rPr>
        <w:t>1</w:t>
      </w:r>
      <w:r w:rsidR="00186F70" w:rsidRPr="00514170">
        <w:rPr>
          <w:b/>
          <w:color w:val="000000"/>
        </w:rPr>
        <w:t>4</w:t>
      </w:r>
      <w:r w:rsidRPr="00514170">
        <w:rPr>
          <w:b/>
          <w:color w:val="000000"/>
        </w:rPr>
        <w:t>. Заключение:</w:t>
      </w:r>
      <w:r w:rsidRPr="00514170">
        <w:rPr>
          <w:b/>
          <w:color w:val="000000"/>
        </w:rPr>
        <w:br/>
      </w:r>
      <w:fldSimple w:instr=" DOCVARIABLE att_zakl \* MERGEFORMAT ">
        <w:r w:rsidR="0009150C" w:rsidRPr="00CA17C0">
          <w:rPr>
            <w:bCs/>
          </w:rPr>
          <w:t>-</w:t>
        </w:r>
        <w:r w:rsidR="0009150C" w:rsidRPr="00CA17C0">
          <w:t xml:space="preserve"> содержание Диоксид азота  (азот (IV)</w:t>
        </w:r>
        <w:r w:rsidR="0009150C">
          <w:t xml:space="preserve"> </w:t>
        </w:r>
        <w:r w:rsidR="0009150C" w:rsidRPr="00CA17C0">
          <w:t>оксид; азота двуокись, азота диоксид</w:t>
        </w:r>
        <w:r w:rsidR="0009150C">
          <w:t>)</w:t>
        </w:r>
        <w:r w:rsidR="0009150C" w:rsidRPr="00CA17C0">
          <w:t xml:space="preserve"> </w:t>
        </w:r>
        <w:r w:rsidR="0009150C">
          <w:t xml:space="preserve"> соответствует требованиям, установленным в </w:t>
        </w:r>
      </w:fldSimple>
      <w:r w:rsidR="0009150C">
        <w:t xml:space="preserve">п. 4 таблицы 2.1 СанПиН </w:t>
      </w:r>
      <w:r w:rsidR="0009150C" w:rsidRPr="002D7369">
        <w:t xml:space="preserve"> 1.2.3685-21</w:t>
      </w:r>
    </w:p>
    <w:p w14:paraId="257E783B" w14:textId="77777777" w:rsidR="002D0B96" w:rsidRPr="00514170" w:rsidRDefault="002D0B96" w:rsidP="002D0B96">
      <w:r w:rsidRPr="00514170">
        <w:t xml:space="preserve">- класс (подкласс) условий труда - </w:t>
      </w:r>
      <w:fldSimple w:instr=" DOCVARIABLE class \* MERGEFORMAT ">
        <w:r w:rsidR="00BC2CAC">
          <w:t>2</w:t>
        </w:r>
      </w:fldSimple>
    </w:p>
    <w:p w14:paraId="5E608536" w14:textId="77777777" w:rsidR="0009150C" w:rsidRDefault="0009150C" w:rsidP="002D0B96">
      <w:pPr>
        <w:spacing w:before="120"/>
        <w:rPr>
          <w:b/>
          <w:color w:val="000000"/>
        </w:rPr>
      </w:pPr>
    </w:p>
    <w:p w14:paraId="37E34ED2" w14:textId="77777777" w:rsidR="002D0B96" w:rsidRPr="00514170" w:rsidRDefault="002D0B96" w:rsidP="002D0B96">
      <w:pPr>
        <w:spacing w:before="120"/>
        <w:rPr>
          <w:b/>
          <w:color w:val="000000"/>
        </w:rPr>
      </w:pPr>
      <w:r w:rsidRPr="00514170">
        <w:rPr>
          <w:b/>
          <w:color w:val="000000"/>
        </w:rPr>
        <w:t>1</w:t>
      </w:r>
      <w:r w:rsidR="00186F70" w:rsidRPr="00514170">
        <w:rPr>
          <w:b/>
          <w:color w:val="000000"/>
        </w:rPr>
        <w:t>5</w:t>
      </w:r>
      <w:r w:rsidRPr="00514170">
        <w:rPr>
          <w:b/>
          <w:color w:val="000000"/>
        </w:rPr>
        <w:t>. Измерения (испытания) проводил:</w:t>
      </w:r>
    </w:p>
    <w:tbl>
      <w:tblPr>
        <w:tblW w:w="14425" w:type="dxa"/>
        <w:tblLayout w:type="fixed"/>
        <w:tblLook w:val="01E0" w:firstRow="1" w:lastRow="1" w:firstColumn="1" w:lastColumn="1" w:noHBand="0" w:noVBand="0"/>
      </w:tblPr>
      <w:tblGrid>
        <w:gridCol w:w="1383"/>
        <w:gridCol w:w="284"/>
        <w:gridCol w:w="2975"/>
        <w:gridCol w:w="284"/>
        <w:gridCol w:w="1700"/>
        <w:gridCol w:w="283"/>
        <w:gridCol w:w="7516"/>
      </w:tblGrid>
      <w:tr w:rsidR="003751BA" w:rsidRPr="00514170" w14:paraId="54383C04" w14:textId="77777777" w:rsidTr="007013A6">
        <w:trPr>
          <w:trHeight w:val="284"/>
        </w:trPr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539ED7" w14:textId="77777777" w:rsidR="003751BA" w:rsidRPr="00514170" w:rsidRDefault="003751BA" w:rsidP="0024581B">
            <w:pPr>
              <w:jc w:val="center"/>
            </w:pPr>
            <w:r w:rsidRPr="00514170">
              <w:t>4163</w:t>
            </w:r>
          </w:p>
        </w:tc>
        <w:tc>
          <w:tcPr>
            <w:tcW w:w="284" w:type="dxa"/>
            <w:vAlign w:val="bottom"/>
          </w:tcPr>
          <w:p w14:paraId="71015BB2" w14:textId="77777777" w:rsidR="003751BA" w:rsidRPr="00514170" w:rsidRDefault="003751BA" w:rsidP="0024581B">
            <w:pPr>
              <w:jc w:val="center"/>
              <w:rPr>
                <w:b/>
              </w:rPr>
            </w:pP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27A157" w14:textId="77777777" w:rsidR="003751BA" w:rsidRPr="00514170" w:rsidRDefault="003751BA" w:rsidP="0024581B">
            <w:pPr>
              <w:jc w:val="center"/>
            </w:pPr>
            <w:r w:rsidRPr="00514170">
              <w:t>Ведущий инженер-химик</w:t>
            </w:r>
          </w:p>
        </w:tc>
        <w:tc>
          <w:tcPr>
            <w:tcW w:w="284" w:type="dxa"/>
            <w:vAlign w:val="bottom"/>
          </w:tcPr>
          <w:p w14:paraId="7765732C" w14:textId="77777777" w:rsidR="003751BA" w:rsidRPr="00514170" w:rsidRDefault="003751BA" w:rsidP="0024581B">
            <w:pPr>
              <w:jc w:val="center"/>
              <w:rPr>
                <w:b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0066C2" w14:textId="77777777" w:rsidR="003751BA" w:rsidRPr="00514170" w:rsidRDefault="003751BA" w:rsidP="0024581B">
            <w:pPr>
              <w:jc w:val="center"/>
            </w:pPr>
          </w:p>
        </w:tc>
        <w:tc>
          <w:tcPr>
            <w:tcW w:w="283" w:type="dxa"/>
            <w:vAlign w:val="bottom"/>
          </w:tcPr>
          <w:p w14:paraId="4C72D90C" w14:textId="77777777" w:rsidR="003751BA" w:rsidRPr="00514170" w:rsidRDefault="003751BA" w:rsidP="0024581B">
            <w:pPr>
              <w:jc w:val="center"/>
              <w:rPr>
                <w:b/>
              </w:rPr>
            </w:pPr>
          </w:p>
        </w:tc>
        <w:tc>
          <w:tcPr>
            <w:tcW w:w="7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FD8084" w14:textId="3E61DBB7" w:rsidR="003751BA" w:rsidRPr="00514170" w:rsidRDefault="003751BA" w:rsidP="0024581B">
            <w:pPr>
              <w:jc w:val="center"/>
            </w:pPr>
          </w:p>
        </w:tc>
      </w:tr>
      <w:tr w:rsidR="002D0B96" w:rsidRPr="00514170" w14:paraId="30802742" w14:textId="77777777" w:rsidTr="007013A6">
        <w:trPr>
          <w:trHeight w:val="284"/>
        </w:trPr>
        <w:tc>
          <w:tcPr>
            <w:tcW w:w="138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634D3B" w14:textId="77777777" w:rsidR="002D0B96" w:rsidRPr="00514170" w:rsidRDefault="002D0B96" w:rsidP="00070DA2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14170">
              <w:rPr>
                <w:sz w:val="16"/>
                <w:szCs w:val="22"/>
                <w:vertAlign w:val="superscript"/>
              </w:rPr>
              <w:t>(№ в реестре экспертов)</w:t>
            </w:r>
          </w:p>
        </w:tc>
        <w:tc>
          <w:tcPr>
            <w:tcW w:w="284" w:type="dxa"/>
          </w:tcPr>
          <w:p w14:paraId="589699DD" w14:textId="77777777" w:rsidR="002D0B96" w:rsidRPr="00514170" w:rsidRDefault="002D0B96" w:rsidP="00070DA2">
            <w:pPr>
              <w:jc w:val="center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998D6D" w14:textId="77777777" w:rsidR="002D0B96" w:rsidRPr="00514170" w:rsidRDefault="002D0B96" w:rsidP="00070DA2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14170">
              <w:rPr>
                <w:sz w:val="22"/>
                <w:szCs w:val="22"/>
                <w:vertAlign w:val="superscript"/>
              </w:rPr>
              <w:t>(должность)</w:t>
            </w:r>
          </w:p>
        </w:tc>
        <w:tc>
          <w:tcPr>
            <w:tcW w:w="284" w:type="dxa"/>
          </w:tcPr>
          <w:p w14:paraId="31D355C8" w14:textId="77777777" w:rsidR="002D0B96" w:rsidRPr="00514170" w:rsidRDefault="002D0B96" w:rsidP="00070DA2">
            <w:pPr>
              <w:jc w:val="center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8EA291" w14:textId="77777777" w:rsidR="002D0B96" w:rsidRPr="00514170" w:rsidRDefault="002D0B96" w:rsidP="00070DA2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14170">
              <w:rPr>
                <w:sz w:val="22"/>
                <w:szCs w:val="22"/>
                <w:vertAlign w:val="superscript"/>
              </w:rPr>
              <w:t>(подпись)</w:t>
            </w:r>
          </w:p>
        </w:tc>
        <w:tc>
          <w:tcPr>
            <w:tcW w:w="283" w:type="dxa"/>
          </w:tcPr>
          <w:p w14:paraId="61FF3E09" w14:textId="77777777" w:rsidR="002D0B96" w:rsidRPr="00514170" w:rsidRDefault="002D0B96" w:rsidP="00070DA2">
            <w:pPr>
              <w:jc w:val="center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751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FBC34D" w14:textId="77777777" w:rsidR="002D0B96" w:rsidRPr="00514170" w:rsidRDefault="002D0B96" w:rsidP="00070DA2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14170">
              <w:rPr>
                <w:sz w:val="22"/>
                <w:szCs w:val="22"/>
                <w:vertAlign w:val="superscript"/>
              </w:rPr>
              <w:t>(Ф.И.О.)</w:t>
            </w:r>
          </w:p>
        </w:tc>
      </w:tr>
    </w:tbl>
    <w:p w14:paraId="3F6ED0FD" w14:textId="77777777" w:rsidR="002D0B96" w:rsidRPr="00514170" w:rsidRDefault="002D0B96" w:rsidP="002D0B96">
      <w:pPr>
        <w:spacing w:before="120"/>
        <w:rPr>
          <w:b/>
          <w:color w:val="000000"/>
        </w:rPr>
      </w:pPr>
      <w:r w:rsidRPr="00514170">
        <w:rPr>
          <w:b/>
          <w:color w:val="000000"/>
        </w:rPr>
        <w:t>1</w:t>
      </w:r>
      <w:r w:rsidR="00186F70" w:rsidRPr="00514170">
        <w:rPr>
          <w:b/>
          <w:color w:val="000000"/>
        </w:rPr>
        <w:t>6</w:t>
      </w:r>
      <w:r w:rsidRPr="00514170">
        <w:rPr>
          <w:b/>
          <w:color w:val="000000"/>
        </w:rPr>
        <w:t>. Эксперт(ы) по проведению специальной оценки условий труда:</w:t>
      </w:r>
    </w:p>
    <w:tbl>
      <w:tblPr>
        <w:tblW w:w="14425" w:type="dxa"/>
        <w:tblLayout w:type="fixed"/>
        <w:tblLook w:val="01E0" w:firstRow="1" w:lastRow="1" w:firstColumn="1" w:lastColumn="1" w:noHBand="0" w:noVBand="0"/>
      </w:tblPr>
      <w:tblGrid>
        <w:gridCol w:w="1384"/>
        <w:gridCol w:w="284"/>
        <w:gridCol w:w="2976"/>
        <w:gridCol w:w="284"/>
        <w:gridCol w:w="1701"/>
        <w:gridCol w:w="283"/>
        <w:gridCol w:w="7513"/>
      </w:tblGrid>
      <w:tr w:rsidR="002D0B96" w:rsidRPr="0009150C" w14:paraId="637F1428" w14:textId="77777777" w:rsidTr="0009150C">
        <w:trPr>
          <w:trHeight w:val="284"/>
        </w:trPr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95454BA" w14:textId="77777777" w:rsidR="002D0B96" w:rsidRPr="0009150C" w:rsidRDefault="0009150C" w:rsidP="00070DA2">
            <w:pPr>
              <w:jc w:val="center"/>
            </w:pPr>
            <w:r w:rsidRPr="0009150C">
              <w:t>4163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53431CBD" w14:textId="77777777" w:rsidR="002D0B96" w:rsidRPr="0009150C" w:rsidRDefault="002D0B96" w:rsidP="00070DA2">
            <w:pPr>
              <w:jc w:val="center"/>
              <w:rPr>
                <w:b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0B26F34" w14:textId="77777777" w:rsidR="002D0B96" w:rsidRPr="0009150C" w:rsidRDefault="0009150C" w:rsidP="00070DA2">
            <w:pPr>
              <w:jc w:val="center"/>
            </w:pPr>
            <w:r w:rsidRPr="0009150C">
              <w:t>Ведущий инженер-химик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6860F0FC" w14:textId="77777777" w:rsidR="002D0B96" w:rsidRPr="0009150C" w:rsidRDefault="002D0B96" w:rsidP="00070DA2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A09DE3E" w14:textId="77777777" w:rsidR="002D0B96" w:rsidRPr="0009150C" w:rsidRDefault="002D0B96" w:rsidP="00070DA2">
            <w:pPr>
              <w:jc w:val="center"/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179FE38B" w14:textId="77777777" w:rsidR="002D0B96" w:rsidRPr="0009150C" w:rsidRDefault="002D0B96" w:rsidP="00070DA2">
            <w:pPr>
              <w:jc w:val="center"/>
              <w:rPr>
                <w:b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BE8F800" w14:textId="0D7FA5F0" w:rsidR="002D0B96" w:rsidRPr="0009150C" w:rsidRDefault="002D0B96" w:rsidP="00070DA2">
            <w:pPr>
              <w:jc w:val="center"/>
            </w:pPr>
          </w:p>
        </w:tc>
      </w:tr>
      <w:tr w:rsidR="002D0B96" w:rsidRPr="0009150C" w14:paraId="1AF0110C" w14:textId="77777777" w:rsidTr="0009150C">
        <w:trPr>
          <w:trHeight w:val="284"/>
        </w:trPr>
        <w:tc>
          <w:tcPr>
            <w:tcW w:w="1384" w:type="dxa"/>
            <w:tcBorders>
              <w:top w:val="single" w:sz="4" w:space="0" w:color="auto"/>
            </w:tcBorders>
            <w:shd w:val="clear" w:color="auto" w:fill="auto"/>
          </w:tcPr>
          <w:p w14:paraId="1D351BA0" w14:textId="77777777" w:rsidR="002D0B96" w:rsidRPr="0009150C" w:rsidRDefault="0009150C" w:rsidP="00070DA2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09150C">
              <w:rPr>
                <w:sz w:val="16"/>
                <w:szCs w:val="16"/>
                <w:vertAlign w:val="superscript"/>
              </w:rPr>
              <w:t>(№ в реестре экспертов)</w:t>
            </w:r>
          </w:p>
        </w:tc>
        <w:tc>
          <w:tcPr>
            <w:tcW w:w="284" w:type="dxa"/>
            <w:shd w:val="clear" w:color="auto" w:fill="auto"/>
          </w:tcPr>
          <w:p w14:paraId="19717B7B" w14:textId="77777777" w:rsidR="002D0B96" w:rsidRPr="0009150C" w:rsidRDefault="002D0B96" w:rsidP="00070DA2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14:paraId="319AD38F" w14:textId="77777777" w:rsidR="002D0B96" w:rsidRPr="0009150C" w:rsidRDefault="0009150C" w:rsidP="00070DA2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09150C">
              <w:rPr>
                <w:sz w:val="16"/>
                <w:szCs w:val="16"/>
                <w:vertAlign w:val="superscript"/>
              </w:rPr>
              <w:t>(должность)</w:t>
            </w:r>
          </w:p>
        </w:tc>
        <w:tc>
          <w:tcPr>
            <w:tcW w:w="284" w:type="dxa"/>
            <w:shd w:val="clear" w:color="auto" w:fill="auto"/>
          </w:tcPr>
          <w:p w14:paraId="1BB2DF6E" w14:textId="77777777" w:rsidR="002D0B96" w:rsidRPr="0009150C" w:rsidRDefault="002D0B96" w:rsidP="00070DA2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bookmarkStart w:id="16" w:name="fio_users"/>
            <w:bookmarkEnd w:id="16"/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38324791" w14:textId="77777777" w:rsidR="002D0B96" w:rsidRPr="0009150C" w:rsidRDefault="0009150C" w:rsidP="00070DA2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09150C">
              <w:rPr>
                <w:sz w:val="16"/>
                <w:szCs w:val="16"/>
                <w:vertAlign w:val="superscript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14:paraId="7BF05FE3" w14:textId="77777777" w:rsidR="002D0B96" w:rsidRPr="0009150C" w:rsidRDefault="002D0B96" w:rsidP="00070DA2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bookmarkStart w:id="17" w:name="fio_users2"/>
            <w:bookmarkEnd w:id="17"/>
          </w:p>
        </w:tc>
        <w:tc>
          <w:tcPr>
            <w:tcW w:w="7513" w:type="dxa"/>
            <w:tcBorders>
              <w:top w:val="single" w:sz="4" w:space="0" w:color="auto"/>
            </w:tcBorders>
            <w:shd w:val="clear" w:color="auto" w:fill="auto"/>
          </w:tcPr>
          <w:p w14:paraId="4F9B7BFA" w14:textId="77777777" w:rsidR="002D0B96" w:rsidRPr="0009150C" w:rsidRDefault="0009150C" w:rsidP="00070DA2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09150C">
              <w:rPr>
                <w:sz w:val="16"/>
                <w:szCs w:val="16"/>
                <w:vertAlign w:val="superscript"/>
              </w:rPr>
              <w:t>(Ф.И.О.)</w:t>
            </w:r>
          </w:p>
        </w:tc>
      </w:tr>
    </w:tbl>
    <w:p w14:paraId="06CAAA11" w14:textId="77777777" w:rsidR="002D0B96" w:rsidRPr="00514170" w:rsidRDefault="002D0B96" w:rsidP="002D0B96">
      <w:pPr>
        <w:tabs>
          <w:tab w:val="left" w:pos="7371"/>
        </w:tabs>
        <w:ind w:left="2268" w:right="2833"/>
        <w:jc w:val="center"/>
        <w:rPr>
          <w:sz w:val="18"/>
          <w:szCs w:val="18"/>
        </w:rPr>
      </w:pPr>
    </w:p>
    <w:p w14:paraId="27EB0433" w14:textId="77777777" w:rsidR="002D0B96" w:rsidRPr="00514170" w:rsidRDefault="002D0B96" w:rsidP="002D0B96">
      <w:pPr>
        <w:tabs>
          <w:tab w:val="left" w:pos="7371"/>
        </w:tabs>
        <w:ind w:left="2268" w:right="2833"/>
        <w:jc w:val="center"/>
      </w:pPr>
      <w:r w:rsidRPr="00514170">
        <w:rPr>
          <w:sz w:val="18"/>
          <w:szCs w:val="18"/>
        </w:rPr>
        <w:t>Окончание протокола</w:t>
      </w:r>
    </w:p>
    <w:p w14:paraId="7E0CF0F0" w14:textId="77777777" w:rsidR="002D0B96" w:rsidRPr="00514170" w:rsidRDefault="002D0B96" w:rsidP="002D0B96"/>
    <w:p w14:paraId="569A5374" w14:textId="77777777" w:rsidR="00EA4C0B" w:rsidRPr="00514170" w:rsidRDefault="00EA4C0B" w:rsidP="002D0B96"/>
    <w:sectPr w:rsidR="00EA4C0B" w:rsidRPr="00514170" w:rsidSect="0097590B">
      <w:footerReference w:type="default" r:id="rId7"/>
      <w:footerReference w:type="first" r:id="rId8"/>
      <w:pgSz w:w="16838" w:h="11906" w:orient="landscape"/>
      <w:pgMar w:top="426" w:right="962" w:bottom="709" w:left="15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CEFF3" w14:textId="77777777" w:rsidR="003B7DE4" w:rsidRDefault="003B7DE4" w:rsidP="0076042D">
      <w:pPr>
        <w:pStyle w:val="a9"/>
      </w:pPr>
      <w:r>
        <w:separator/>
      </w:r>
    </w:p>
  </w:endnote>
  <w:endnote w:type="continuationSeparator" w:id="0">
    <w:p w14:paraId="00C30A14" w14:textId="77777777" w:rsidR="003B7DE4" w:rsidRDefault="003B7DE4" w:rsidP="0076042D">
      <w:pPr>
        <w:pStyle w:val="a9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20" w:type="pct"/>
      <w:tblLook w:val="01E0" w:firstRow="1" w:lastRow="1" w:firstColumn="1" w:lastColumn="1" w:noHBand="0" w:noVBand="0"/>
    </w:tblPr>
    <w:tblGrid>
      <w:gridCol w:w="12347"/>
      <w:gridCol w:w="744"/>
      <w:gridCol w:w="6731"/>
    </w:tblGrid>
    <w:tr w:rsidR="00EA4C0B" w14:paraId="4D3D46B2" w14:textId="77777777" w:rsidTr="007D4746">
      <w:tc>
        <w:tcPr>
          <w:tcW w:w="8613" w:type="dxa"/>
          <w:shd w:val="clear" w:color="auto" w:fill="auto"/>
        </w:tcPr>
        <w:p w14:paraId="7118EAD7" w14:textId="77777777" w:rsidR="00EA4C0B" w:rsidRPr="000B2AD4" w:rsidRDefault="00BC2CAC" w:rsidP="002A78F0">
          <w:pPr>
            <w:tabs>
              <w:tab w:val="left" w:pos="1540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>Протокол № 8420111- Х</w:t>
          </w:r>
        </w:p>
      </w:tc>
      <w:tc>
        <w:tcPr>
          <w:tcW w:w="519" w:type="dxa"/>
          <w:shd w:val="clear" w:color="auto" w:fill="auto"/>
        </w:tcPr>
        <w:p w14:paraId="63F61FA2" w14:textId="77777777" w:rsidR="00EA4C0B" w:rsidRPr="000B2AD4" w:rsidRDefault="00EA4C0B" w:rsidP="00A4656B">
          <w:pPr>
            <w:jc w:val="center"/>
            <w:rPr>
              <w:sz w:val="20"/>
              <w:szCs w:val="20"/>
            </w:rPr>
          </w:pPr>
        </w:p>
      </w:tc>
      <w:tc>
        <w:tcPr>
          <w:tcW w:w="4695" w:type="dxa"/>
          <w:shd w:val="clear" w:color="auto" w:fill="auto"/>
        </w:tcPr>
        <w:p w14:paraId="7428687C" w14:textId="5B75F0D5" w:rsidR="00EA4C0B" w:rsidRPr="000B2AD4" w:rsidRDefault="00A32AAB" w:rsidP="00797A20">
          <w:pPr>
            <w:pStyle w:val="ac"/>
            <w:tabs>
              <w:tab w:val="right" w:pos="4599"/>
            </w:tabs>
            <w:rPr>
              <w:sz w:val="20"/>
              <w:szCs w:val="20"/>
              <w:lang w:val="en-US"/>
            </w:rPr>
          </w:pPr>
          <w:r w:rsidRPr="00646775">
            <w:rPr>
              <w:rStyle w:val="ae"/>
              <w:sz w:val="20"/>
              <w:szCs w:val="20"/>
            </w:rPr>
            <w:t xml:space="preserve">Стр. </w:t>
          </w:r>
          <w:r w:rsidRPr="00646775">
            <w:rPr>
              <w:rStyle w:val="ae"/>
              <w:sz w:val="20"/>
              <w:szCs w:val="20"/>
            </w:rPr>
            <w:fldChar w:fldCharType="begin"/>
          </w:r>
          <w:r w:rsidRPr="00646775">
            <w:rPr>
              <w:rStyle w:val="ae"/>
              <w:sz w:val="20"/>
              <w:szCs w:val="20"/>
            </w:rPr>
            <w:instrText xml:space="preserve">PAGE  </w:instrText>
          </w:r>
          <w:r w:rsidRPr="00646775">
            <w:rPr>
              <w:rStyle w:val="ae"/>
              <w:sz w:val="20"/>
              <w:szCs w:val="20"/>
            </w:rPr>
            <w:fldChar w:fldCharType="separate"/>
          </w:r>
          <w:r w:rsidR="006E15C6">
            <w:rPr>
              <w:rStyle w:val="ae"/>
              <w:noProof/>
              <w:sz w:val="20"/>
              <w:szCs w:val="20"/>
            </w:rPr>
            <w:t>3</w:t>
          </w:r>
          <w:r w:rsidRPr="00646775">
            <w:rPr>
              <w:rStyle w:val="ae"/>
              <w:sz w:val="20"/>
              <w:szCs w:val="20"/>
            </w:rPr>
            <w:fldChar w:fldCharType="end"/>
          </w:r>
          <w:r w:rsidRPr="00646775">
            <w:rPr>
              <w:rStyle w:val="ae"/>
              <w:sz w:val="20"/>
              <w:szCs w:val="20"/>
            </w:rPr>
            <w:t xml:space="preserve"> из </w:t>
          </w:r>
          <w:r w:rsidRPr="00646775">
            <w:rPr>
              <w:rStyle w:val="ae"/>
              <w:sz w:val="20"/>
              <w:szCs w:val="20"/>
            </w:rPr>
            <w:fldChar w:fldCharType="begin"/>
          </w:r>
          <w:r w:rsidRPr="00646775">
            <w:rPr>
              <w:rStyle w:val="ae"/>
              <w:sz w:val="20"/>
              <w:szCs w:val="20"/>
            </w:rPr>
            <w:instrText xml:space="preserve"> </w:instrText>
          </w:r>
          <w:r w:rsidRPr="00646775">
            <w:rPr>
              <w:rStyle w:val="ae"/>
              <w:sz w:val="20"/>
              <w:szCs w:val="20"/>
              <w:lang w:val="en-US"/>
            </w:rPr>
            <w:instrText>SECTION</w:instrText>
          </w:r>
          <w:r w:rsidRPr="00646775">
            <w:rPr>
              <w:rStyle w:val="ae"/>
              <w:sz w:val="20"/>
              <w:szCs w:val="20"/>
            </w:rPr>
            <w:instrText xml:space="preserve">PAGES   \* MERGEFORMAT </w:instrText>
          </w:r>
          <w:r w:rsidRPr="00646775">
            <w:rPr>
              <w:rStyle w:val="ae"/>
              <w:sz w:val="20"/>
              <w:szCs w:val="20"/>
            </w:rPr>
            <w:fldChar w:fldCharType="separate"/>
          </w:r>
          <w:r w:rsidR="00312F4A" w:rsidRPr="00312F4A">
            <w:rPr>
              <w:rStyle w:val="ae"/>
              <w:noProof/>
              <w:sz w:val="20"/>
            </w:rPr>
            <w:t>2</w:t>
          </w:r>
          <w:r w:rsidRPr="00646775">
            <w:rPr>
              <w:rStyle w:val="ae"/>
              <w:sz w:val="20"/>
              <w:szCs w:val="20"/>
            </w:rPr>
            <w:fldChar w:fldCharType="end"/>
          </w:r>
          <w:r>
            <w:rPr>
              <w:rStyle w:val="ae"/>
              <w:sz w:val="20"/>
              <w:szCs w:val="20"/>
            </w:rPr>
            <w:tab/>
          </w:r>
          <w:r w:rsidRPr="00646775">
            <w:rPr>
              <w:rStyle w:val="ae"/>
              <w:sz w:val="20"/>
              <w:szCs w:val="20"/>
            </w:rPr>
            <w:fldChar w:fldCharType="begin"/>
          </w:r>
          <w:r w:rsidRPr="00646775">
            <w:rPr>
              <w:rStyle w:val="ae"/>
              <w:sz w:val="20"/>
              <w:szCs w:val="20"/>
            </w:rPr>
            <w:instrText xml:space="preserve">PAGE  </w:instrText>
          </w:r>
          <w:r w:rsidRPr="00646775">
            <w:rPr>
              <w:rStyle w:val="ae"/>
              <w:sz w:val="20"/>
              <w:szCs w:val="20"/>
            </w:rPr>
            <w:fldChar w:fldCharType="separate"/>
          </w:r>
          <w:r w:rsidR="006E15C6">
            <w:rPr>
              <w:rStyle w:val="ae"/>
              <w:noProof/>
              <w:sz w:val="20"/>
              <w:szCs w:val="20"/>
            </w:rPr>
            <w:t>3</w:t>
          </w:r>
          <w:r w:rsidRPr="00646775">
            <w:rPr>
              <w:rStyle w:val="ae"/>
              <w:sz w:val="20"/>
              <w:szCs w:val="20"/>
            </w:rPr>
            <w:fldChar w:fldCharType="end"/>
          </w:r>
          <w:r w:rsidRPr="00646775">
            <w:rPr>
              <w:rStyle w:val="ae"/>
              <w:sz w:val="20"/>
              <w:szCs w:val="20"/>
            </w:rPr>
            <w:t xml:space="preserve"> из </w:t>
          </w:r>
          <w:r w:rsidRPr="00646775">
            <w:rPr>
              <w:rStyle w:val="ae"/>
              <w:sz w:val="20"/>
              <w:szCs w:val="20"/>
            </w:rPr>
            <w:fldChar w:fldCharType="begin"/>
          </w:r>
          <w:r w:rsidRPr="00646775">
            <w:rPr>
              <w:rStyle w:val="ae"/>
              <w:sz w:val="20"/>
              <w:szCs w:val="20"/>
            </w:rPr>
            <w:instrText xml:space="preserve"> </w:instrText>
          </w:r>
          <w:r w:rsidRPr="00646775">
            <w:rPr>
              <w:rStyle w:val="ae"/>
              <w:sz w:val="20"/>
              <w:szCs w:val="20"/>
              <w:lang w:val="en-US"/>
            </w:rPr>
            <w:instrText>SECTION</w:instrText>
          </w:r>
          <w:r w:rsidRPr="00646775">
            <w:rPr>
              <w:rStyle w:val="ae"/>
              <w:sz w:val="20"/>
              <w:szCs w:val="20"/>
            </w:rPr>
            <w:instrText xml:space="preserve">PAGES   \* MERGEFORMAT </w:instrText>
          </w:r>
          <w:r w:rsidRPr="00646775">
            <w:rPr>
              <w:rStyle w:val="ae"/>
              <w:sz w:val="20"/>
              <w:szCs w:val="20"/>
            </w:rPr>
            <w:fldChar w:fldCharType="separate"/>
          </w:r>
          <w:r w:rsidR="00312F4A" w:rsidRPr="00312F4A">
            <w:rPr>
              <w:rStyle w:val="ae"/>
              <w:noProof/>
              <w:sz w:val="20"/>
            </w:rPr>
            <w:t>2</w:t>
          </w:r>
          <w:r w:rsidRPr="00646775">
            <w:rPr>
              <w:rStyle w:val="ae"/>
              <w:sz w:val="20"/>
              <w:szCs w:val="20"/>
            </w:rPr>
            <w:fldChar w:fldCharType="end"/>
          </w:r>
          <w:r w:rsidRPr="00646775">
            <w:rPr>
              <w:rStyle w:val="ae"/>
              <w:sz w:val="20"/>
              <w:szCs w:val="20"/>
            </w:rPr>
            <w:t xml:space="preserve"> Стр. </w:t>
          </w:r>
          <w:r w:rsidRPr="00646775">
            <w:rPr>
              <w:rStyle w:val="ae"/>
              <w:sz w:val="20"/>
              <w:szCs w:val="20"/>
            </w:rPr>
            <w:fldChar w:fldCharType="begin"/>
          </w:r>
          <w:r w:rsidRPr="00646775">
            <w:rPr>
              <w:rStyle w:val="ae"/>
              <w:sz w:val="20"/>
              <w:szCs w:val="20"/>
            </w:rPr>
            <w:instrText xml:space="preserve">PAGE  </w:instrText>
          </w:r>
          <w:r w:rsidRPr="00646775">
            <w:rPr>
              <w:rStyle w:val="ae"/>
              <w:sz w:val="20"/>
              <w:szCs w:val="20"/>
            </w:rPr>
            <w:fldChar w:fldCharType="separate"/>
          </w:r>
          <w:r w:rsidR="006E15C6">
            <w:rPr>
              <w:rStyle w:val="ae"/>
              <w:noProof/>
              <w:sz w:val="20"/>
              <w:szCs w:val="20"/>
            </w:rPr>
            <w:t>3</w:t>
          </w:r>
          <w:r w:rsidRPr="00646775">
            <w:rPr>
              <w:rStyle w:val="ae"/>
              <w:sz w:val="20"/>
              <w:szCs w:val="20"/>
            </w:rPr>
            <w:fldChar w:fldCharType="end"/>
          </w:r>
          <w:r w:rsidRPr="00646775">
            <w:rPr>
              <w:rStyle w:val="ae"/>
              <w:sz w:val="20"/>
              <w:szCs w:val="20"/>
            </w:rPr>
            <w:t xml:space="preserve"> из </w:t>
          </w:r>
          <w:r w:rsidRPr="00646775">
            <w:rPr>
              <w:rStyle w:val="ae"/>
              <w:sz w:val="20"/>
              <w:szCs w:val="20"/>
            </w:rPr>
            <w:fldChar w:fldCharType="begin"/>
          </w:r>
          <w:r w:rsidRPr="00646775">
            <w:rPr>
              <w:rStyle w:val="ae"/>
              <w:sz w:val="20"/>
              <w:szCs w:val="20"/>
            </w:rPr>
            <w:instrText xml:space="preserve"> </w:instrText>
          </w:r>
          <w:r w:rsidRPr="00646775">
            <w:rPr>
              <w:rStyle w:val="ae"/>
              <w:sz w:val="20"/>
              <w:szCs w:val="20"/>
              <w:lang w:val="en-US"/>
            </w:rPr>
            <w:instrText>SECTION</w:instrText>
          </w:r>
          <w:r w:rsidRPr="00646775">
            <w:rPr>
              <w:rStyle w:val="ae"/>
              <w:sz w:val="20"/>
              <w:szCs w:val="20"/>
            </w:rPr>
            <w:instrText xml:space="preserve">PAGES   \* MERGEFORMAT </w:instrText>
          </w:r>
          <w:r w:rsidRPr="00646775">
            <w:rPr>
              <w:rStyle w:val="ae"/>
              <w:sz w:val="20"/>
              <w:szCs w:val="20"/>
            </w:rPr>
            <w:fldChar w:fldCharType="separate"/>
          </w:r>
          <w:r w:rsidR="00312F4A" w:rsidRPr="00312F4A">
            <w:rPr>
              <w:rStyle w:val="ae"/>
              <w:noProof/>
              <w:sz w:val="20"/>
            </w:rPr>
            <w:t>2</w:t>
          </w:r>
          <w:r w:rsidRPr="00646775">
            <w:rPr>
              <w:rStyle w:val="ae"/>
              <w:sz w:val="20"/>
              <w:szCs w:val="20"/>
            </w:rPr>
            <w:fldChar w:fldCharType="end"/>
          </w:r>
          <w:r w:rsidRPr="00646775">
            <w:rPr>
              <w:rStyle w:val="ae"/>
              <w:sz w:val="20"/>
              <w:szCs w:val="20"/>
            </w:rPr>
            <w:t xml:space="preserve"> Стр. </w:t>
          </w:r>
          <w:r w:rsidRPr="00646775">
            <w:rPr>
              <w:rStyle w:val="ae"/>
              <w:sz w:val="20"/>
              <w:szCs w:val="20"/>
            </w:rPr>
            <w:fldChar w:fldCharType="begin"/>
          </w:r>
          <w:r w:rsidRPr="00646775">
            <w:rPr>
              <w:rStyle w:val="ae"/>
              <w:sz w:val="20"/>
              <w:szCs w:val="20"/>
            </w:rPr>
            <w:instrText xml:space="preserve">PAGE  </w:instrText>
          </w:r>
          <w:r w:rsidRPr="00646775">
            <w:rPr>
              <w:rStyle w:val="ae"/>
              <w:sz w:val="20"/>
              <w:szCs w:val="20"/>
            </w:rPr>
            <w:fldChar w:fldCharType="separate"/>
          </w:r>
          <w:r w:rsidR="006E15C6">
            <w:rPr>
              <w:rStyle w:val="ae"/>
              <w:noProof/>
              <w:sz w:val="20"/>
              <w:szCs w:val="20"/>
            </w:rPr>
            <w:t>3</w:t>
          </w:r>
          <w:r w:rsidRPr="00646775">
            <w:rPr>
              <w:rStyle w:val="ae"/>
              <w:sz w:val="20"/>
              <w:szCs w:val="20"/>
            </w:rPr>
            <w:fldChar w:fldCharType="end"/>
          </w:r>
          <w:r w:rsidRPr="00646775">
            <w:rPr>
              <w:rStyle w:val="ae"/>
              <w:sz w:val="20"/>
              <w:szCs w:val="20"/>
            </w:rPr>
            <w:t xml:space="preserve"> из </w:t>
          </w:r>
          <w:r w:rsidRPr="00646775">
            <w:rPr>
              <w:rStyle w:val="ae"/>
              <w:sz w:val="20"/>
              <w:szCs w:val="20"/>
            </w:rPr>
            <w:fldChar w:fldCharType="begin"/>
          </w:r>
          <w:r w:rsidRPr="00646775">
            <w:rPr>
              <w:rStyle w:val="ae"/>
              <w:sz w:val="20"/>
              <w:szCs w:val="20"/>
            </w:rPr>
            <w:instrText xml:space="preserve"> </w:instrText>
          </w:r>
          <w:r w:rsidRPr="00646775">
            <w:rPr>
              <w:rStyle w:val="ae"/>
              <w:sz w:val="20"/>
              <w:szCs w:val="20"/>
              <w:lang w:val="en-US"/>
            </w:rPr>
            <w:instrText>SECTION</w:instrText>
          </w:r>
          <w:r w:rsidRPr="00646775">
            <w:rPr>
              <w:rStyle w:val="ae"/>
              <w:sz w:val="20"/>
              <w:szCs w:val="20"/>
            </w:rPr>
            <w:instrText xml:space="preserve">PAGES   \* MERGEFORMAT </w:instrText>
          </w:r>
          <w:r w:rsidRPr="00646775">
            <w:rPr>
              <w:rStyle w:val="ae"/>
              <w:sz w:val="20"/>
              <w:szCs w:val="20"/>
            </w:rPr>
            <w:fldChar w:fldCharType="separate"/>
          </w:r>
          <w:r w:rsidR="00312F4A" w:rsidRPr="00312F4A">
            <w:rPr>
              <w:rStyle w:val="ae"/>
              <w:noProof/>
              <w:sz w:val="20"/>
            </w:rPr>
            <w:t>2</w:t>
          </w:r>
          <w:r w:rsidRPr="00646775">
            <w:rPr>
              <w:rStyle w:val="ae"/>
              <w:sz w:val="20"/>
              <w:szCs w:val="20"/>
            </w:rPr>
            <w:fldChar w:fldCharType="end"/>
          </w:r>
        </w:p>
      </w:tc>
    </w:tr>
    <w:tr w:rsidR="008168FA" w14:paraId="7E2E2D05" w14:textId="77777777" w:rsidTr="007D4746">
      <w:tc>
        <w:tcPr>
          <w:tcW w:w="8613" w:type="dxa"/>
          <w:shd w:val="clear" w:color="auto" w:fill="auto"/>
        </w:tcPr>
        <w:p w14:paraId="42CDF900" w14:textId="77777777" w:rsidR="007D4746" w:rsidRDefault="007D4746" w:rsidP="007D4746">
          <w:pPr>
            <w:pStyle w:val="ac"/>
          </w:pPr>
          <w:r>
            <w:rPr>
              <w:rStyle w:val="ae"/>
              <w:sz w:val="18"/>
              <w:szCs w:val="18"/>
            </w:rPr>
            <w:t>Протокол не может быть частично или полностью воспроизведен без письменного разрешения лаборатории</w:t>
          </w:r>
        </w:p>
        <w:p w14:paraId="72D642C6" w14:textId="77777777" w:rsidR="008168FA" w:rsidRPr="0097590B" w:rsidRDefault="007D4746" w:rsidP="0097590B">
          <w:pPr>
            <w:tabs>
              <w:tab w:val="center" w:pos="4677"/>
              <w:tab w:val="right" w:pos="9355"/>
            </w:tabs>
          </w:pPr>
          <w:r>
            <w:rPr>
              <w:sz w:val="18"/>
              <w:szCs w:val="18"/>
            </w:rPr>
            <w:t>Настоящий протокол распространяется только на объект, подвергнутый испытаниям</w:t>
          </w:r>
        </w:p>
      </w:tc>
      <w:tc>
        <w:tcPr>
          <w:tcW w:w="519" w:type="dxa"/>
          <w:shd w:val="clear" w:color="auto" w:fill="auto"/>
        </w:tcPr>
        <w:p w14:paraId="20CC949A" w14:textId="77777777" w:rsidR="008168FA" w:rsidRPr="00621879" w:rsidRDefault="008168FA" w:rsidP="0004483A">
          <w:pPr>
            <w:jc w:val="center"/>
            <w:rPr>
              <w:sz w:val="20"/>
              <w:szCs w:val="20"/>
            </w:rPr>
          </w:pPr>
          <w:bookmarkStart w:id="18" w:name="kolontitul2"/>
          <w:bookmarkEnd w:id="18"/>
        </w:p>
      </w:tc>
      <w:tc>
        <w:tcPr>
          <w:tcW w:w="4695" w:type="dxa"/>
          <w:shd w:val="clear" w:color="auto" w:fill="auto"/>
        </w:tcPr>
        <w:p w14:paraId="636D965C" w14:textId="113AD8B3" w:rsidR="008168FA" w:rsidRPr="00621879" w:rsidRDefault="008168FA" w:rsidP="0004483A">
          <w:pPr>
            <w:pStyle w:val="ac"/>
            <w:jc w:val="right"/>
            <w:rPr>
              <w:sz w:val="20"/>
              <w:szCs w:val="20"/>
              <w:lang w:val="en-US"/>
            </w:rPr>
          </w:pPr>
          <w:r w:rsidRPr="00621879">
            <w:rPr>
              <w:rStyle w:val="ae"/>
              <w:sz w:val="20"/>
              <w:szCs w:val="20"/>
            </w:rPr>
            <w:t xml:space="preserve">Стр. </w:t>
          </w:r>
          <w:r w:rsidRPr="00621879">
            <w:rPr>
              <w:rStyle w:val="ae"/>
              <w:sz w:val="20"/>
              <w:szCs w:val="20"/>
            </w:rPr>
            <w:fldChar w:fldCharType="begin"/>
          </w:r>
          <w:r w:rsidRPr="00621879">
            <w:rPr>
              <w:rStyle w:val="ae"/>
              <w:sz w:val="20"/>
              <w:szCs w:val="20"/>
            </w:rPr>
            <w:instrText xml:space="preserve">PAGE  </w:instrText>
          </w:r>
          <w:r w:rsidRPr="00621879">
            <w:rPr>
              <w:rStyle w:val="ae"/>
              <w:sz w:val="20"/>
              <w:szCs w:val="20"/>
            </w:rPr>
            <w:fldChar w:fldCharType="separate"/>
          </w:r>
          <w:r w:rsidR="006E15C6">
            <w:rPr>
              <w:rStyle w:val="ae"/>
              <w:noProof/>
              <w:sz w:val="20"/>
              <w:szCs w:val="20"/>
            </w:rPr>
            <w:t>3</w:t>
          </w:r>
          <w:r w:rsidRPr="00621879">
            <w:rPr>
              <w:rStyle w:val="ae"/>
              <w:sz w:val="20"/>
              <w:szCs w:val="20"/>
            </w:rPr>
            <w:fldChar w:fldCharType="end"/>
          </w:r>
          <w:r w:rsidRPr="00621879">
            <w:rPr>
              <w:rStyle w:val="ae"/>
              <w:sz w:val="20"/>
              <w:szCs w:val="20"/>
            </w:rPr>
            <w:t xml:space="preserve"> из </w:t>
          </w:r>
          <w:r w:rsidRPr="00621879">
            <w:rPr>
              <w:rStyle w:val="ae"/>
              <w:sz w:val="20"/>
              <w:szCs w:val="20"/>
            </w:rPr>
            <w:fldChar w:fldCharType="begin"/>
          </w:r>
          <w:r w:rsidRPr="00621879">
            <w:rPr>
              <w:rStyle w:val="ae"/>
              <w:sz w:val="20"/>
              <w:szCs w:val="20"/>
            </w:rPr>
            <w:instrText xml:space="preserve"> </w:instrText>
          </w:r>
          <w:r w:rsidRPr="00621879">
            <w:rPr>
              <w:rStyle w:val="ae"/>
              <w:sz w:val="20"/>
              <w:szCs w:val="20"/>
              <w:lang w:val="en-US"/>
            </w:rPr>
            <w:instrText>SECTION</w:instrText>
          </w:r>
          <w:r w:rsidRPr="00621879">
            <w:rPr>
              <w:rStyle w:val="ae"/>
              <w:sz w:val="20"/>
              <w:szCs w:val="20"/>
            </w:rPr>
            <w:instrText xml:space="preserve">PAGES   \* MERGEFORMAT </w:instrText>
          </w:r>
          <w:r w:rsidRPr="00621879">
            <w:rPr>
              <w:rStyle w:val="ae"/>
              <w:sz w:val="20"/>
              <w:szCs w:val="20"/>
            </w:rPr>
            <w:fldChar w:fldCharType="separate"/>
          </w:r>
          <w:r w:rsidR="00312F4A" w:rsidRPr="00312F4A">
            <w:rPr>
              <w:rStyle w:val="ae"/>
              <w:noProof/>
              <w:sz w:val="20"/>
            </w:rPr>
            <w:t>2</w:t>
          </w:r>
          <w:r w:rsidRPr="00621879">
            <w:rPr>
              <w:rStyle w:val="ae"/>
              <w:sz w:val="20"/>
              <w:szCs w:val="20"/>
            </w:rPr>
            <w:fldChar w:fldCharType="end"/>
          </w:r>
          <w:r w:rsidRPr="00621879">
            <w:rPr>
              <w:rStyle w:val="ae"/>
              <w:sz w:val="20"/>
              <w:szCs w:val="20"/>
            </w:rPr>
            <w:t xml:space="preserve"> </w:t>
          </w:r>
        </w:p>
      </w:tc>
    </w:tr>
  </w:tbl>
  <w:p w14:paraId="4C8224B5" w14:textId="77777777" w:rsidR="00EA4C0B" w:rsidRDefault="00EA4C0B" w:rsidP="00B06119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20" w:type="pct"/>
      <w:tblLook w:val="01E0" w:firstRow="1" w:lastRow="1" w:firstColumn="1" w:lastColumn="1" w:noHBand="0" w:noVBand="0"/>
    </w:tblPr>
    <w:tblGrid>
      <w:gridCol w:w="12347"/>
      <w:gridCol w:w="770"/>
      <w:gridCol w:w="6705"/>
    </w:tblGrid>
    <w:tr w:rsidR="00227D28" w:rsidRPr="00621879" w14:paraId="51C3362D" w14:textId="77777777" w:rsidTr="007D4746">
      <w:tc>
        <w:tcPr>
          <w:tcW w:w="8613" w:type="dxa"/>
          <w:shd w:val="clear" w:color="auto" w:fill="auto"/>
        </w:tcPr>
        <w:p w14:paraId="6B19499D" w14:textId="77777777" w:rsidR="007D4746" w:rsidRDefault="007D4746" w:rsidP="007D4746">
          <w:pPr>
            <w:pStyle w:val="ac"/>
          </w:pPr>
          <w:r>
            <w:rPr>
              <w:rStyle w:val="ae"/>
              <w:sz w:val="18"/>
              <w:szCs w:val="18"/>
            </w:rPr>
            <w:t>Протокол не может быть частично или полностью воспроизведен без письменного разрешения лаборатории</w:t>
          </w:r>
        </w:p>
        <w:p w14:paraId="4429EA38" w14:textId="77777777" w:rsidR="007D4746" w:rsidRDefault="007D4746" w:rsidP="007D4746">
          <w:pPr>
            <w:tabs>
              <w:tab w:val="center" w:pos="4677"/>
              <w:tab w:val="right" w:pos="9355"/>
            </w:tabs>
          </w:pPr>
          <w:r>
            <w:rPr>
              <w:sz w:val="18"/>
              <w:szCs w:val="18"/>
            </w:rPr>
            <w:t>Настоящий протокол распространяется только на объект, подвергнутый испытаниям</w:t>
          </w:r>
        </w:p>
        <w:p w14:paraId="170B4CA0" w14:textId="77777777" w:rsidR="00227D28" w:rsidRPr="00621879" w:rsidRDefault="00227D28" w:rsidP="00387ECE">
          <w:pPr>
            <w:rPr>
              <w:sz w:val="20"/>
              <w:szCs w:val="20"/>
            </w:rPr>
          </w:pPr>
        </w:p>
      </w:tc>
      <w:tc>
        <w:tcPr>
          <w:tcW w:w="537" w:type="dxa"/>
          <w:shd w:val="clear" w:color="auto" w:fill="auto"/>
        </w:tcPr>
        <w:p w14:paraId="27874748" w14:textId="77777777" w:rsidR="00227D28" w:rsidRPr="00621879" w:rsidRDefault="00227D28" w:rsidP="00387ECE">
          <w:pPr>
            <w:jc w:val="center"/>
            <w:rPr>
              <w:sz w:val="20"/>
              <w:szCs w:val="20"/>
            </w:rPr>
          </w:pPr>
        </w:p>
      </w:tc>
      <w:tc>
        <w:tcPr>
          <w:tcW w:w="4677" w:type="dxa"/>
          <w:shd w:val="clear" w:color="auto" w:fill="auto"/>
        </w:tcPr>
        <w:p w14:paraId="0BC64EA1" w14:textId="77777777" w:rsidR="00227D28" w:rsidRPr="00621879" w:rsidRDefault="001522B9" w:rsidP="001522B9">
          <w:pPr>
            <w:pStyle w:val="ac"/>
            <w:tabs>
              <w:tab w:val="left" w:pos="1038"/>
              <w:tab w:val="right" w:pos="6489"/>
            </w:tabs>
            <w:rPr>
              <w:sz w:val="20"/>
              <w:szCs w:val="20"/>
              <w:lang w:val="en-US"/>
            </w:rPr>
          </w:pPr>
          <w:r>
            <w:rPr>
              <w:rStyle w:val="ae"/>
              <w:sz w:val="20"/>
              <w:szCs w:val="20"/>
            </w:rPr>
            <w:tab/>
          </w:r>
          <w:r>
            <w:rPr>
              <w:rStyle w:val="ae"/>
              <w:sz w:val="20"/>
              <w:szCs w:val="20"/>
            </w:rPr>
            <w:tab/>
          </w:r>
          <w:r>
            <w:rPr>
              <w:rStyle w:val="ae"/>
              <w:sz w:val="20"/>
              <w:szCs w:val="20"/>
            </w:rPr>
            <w:tab/>
          </w:r>
          <w:r w:rsidR="00227D28" w:rsidRPr="00621879">
            <w:rPr>
              <w:rStyle w:val="ae"/>
              <w:sz w:val="20"/>
              <w:szCs w:val="20"/>
            </w:rPr>
            <w:t xml:space="preserve">Стр. </w:t>
          </w:r>
          <w:r w:rsidR="00227D28" w:rsidRPr="00621879">
            <w:rPr>
              <w:rStyle w:val="ae"/>
              <w:sz w:val="20"/>
              <w:szCs w:val="20"/>
            </w:rPr>
            <w:fldChar w:fldCharType="begin"/>
          </w:r>
          <w:r w:rsidR="00227D28" w:rsidRPr="00621879">
            <w:rPr>
              <w:rStyle w:val="ae"/>
              <w:sz w:val="20"/>
              <w:szCs w:val="20"/>
            </w:rPr>
            <w:instrText xml:space="preserve">PAGE  </w:instrText>
          </w:r>
          <w:r w:rsidR="00227D28" w:rsidRPr="00621879">
            <w:rPr>
              <w:rStyle w:val="ae"/>
              <w:sz w:val="20"/>
              <w:szCs w:val="20"/>
            </w:rPr>
            <w:fldChar w:fldCharType="separate"/>
          </w:r>
          <w:r>
            <w:rPr>
              <w:rStyle w:val="ae"/>
              <w:noProof/>
              <w:sz w:val="20"/>
              <w:szCs w:val="20"/>
            </w:rPr>
            <w:t>1</w:t>
          </w:r>
          <w:r w:rsidR="00227D28" w:rsidRPr="00621879">
            <w:rPr>
              <w:rStyle w:val="ae"/>
              <w:sz w:val="20"/>
              <w:szCs w:val="20"/>
            </w:rPr>
            <w:fldChar w:fldCharType="end"/>
          </w:r>
          <w:r w:rsidR="00227D28" w:rsidRPr="00621879">
            <w:rPr>
              <w:rStyle w:val="ae"/>
              <w:sz w:val="20"/>
              <w:szCs w:val="20"/>
            </w:rPr>
            <w:t xml:space="preserve"> из </w:t>
          </w:r>
          <w:r w:rsidR="00227D28" w:rsidRPr="00621879">
            <w:rPr>
              <w:rStyle w:val="ae"/>
              <w:sz w:val="20"/>
              <w:szCs w:val="20"/>
            </w:rPr>
            <w:fldChar w:fldCharType="begin"/>
          </w:r>
          <w:r w:rsidR="00227D28" w:rsidRPr="00621879">
            <w:rPr>
              <w:rStyle w:val="ae"/>
              <w:sz w:val="20"/>
              <w:szCs w:val="20"/>
            </w:rPr>
            <w:instrText xml:space="preserve"> </w:instrText>
          </w:r>
          <w:r w:rsidR="00227D28" w:rsidRPr="00621879">
            <w:rPr>
              <w:rStyle w:val="ae"/>
              <w:sz w:val="20"/>
              <w:szCs w:val="20"/>
              <w:lang w:val="en-US"/>
            </w:rPr>
            <w:instrText>SECTION</w:instrText>
          </w:r>
          <w:r w:rsidR="00227D28" w:rsidRPr="00621879">
            <w:rPr>
              <w:rStyle w:val="ae"/>
              <w:sz w:val="20"/>
              <w:szCs w:val="20"/>
            </w:rPr>
            <w:instrText xml:space="preserve">PAGES   \* MERGEFORMAT </w:instrText>
          </w:r>
          <w:r w:rsidR="00227D28" w:rsidRPr="00621879">
            <w:rPr>
              <w:rStyle w:val="ae"/>
              <w:sz w:val="20"/>
              <w:szCs w:val="20"/>
            </w:rPr>
            <w:fldChar w:fldCharType="separate"/>
          </w:r>
          <w:r w:rsidRPr="001522B9">
            <w:rPr>
              <w:rStyle w:val="ae"/>
              <w:noProof/>
              <w:sz w:val="20"/>
            </w:rPr>
            <w:t>2</w:t>
          </w:r>
          <w:r w:rsidR="00227D28" w:rsidRPr="00621879">
            <w:rPr>
              <w:rStyle w:val="ae"/>
              <w:sz w:val="20"/>
              <w:szCs w:val="20"/>
            </w:rPr>
            <w:fldChar w:fldCharType="end"/>
          </w:r>
          <w:r w:rsidR="00227D28" w:rsidRPr="00621879">
            <w:rPr>
              <w:rStyle w:val="ae"/>
              <w:sz w:val="20"/>
              <w:szCs w:val="20"/>
            </w:rPr>
            <w:t xml:space="preserve"> </w:t>
          </w:r>
        </w:p>
      </w:tc>
    </w:tr>
  </w:tbl>
  <w:p w14:paraId="49024552" w14:textId="77777777" w:rsidR="00227D28" w:rsidRDefault="00227D2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EF17E" w14:textId="77777777" w:rsidR="003B7DE4" w:rsidRDefault="003B7DE4" w:rsidP="0076042D">
      <w:pPr>
        <w:pStyle w:val="a9"/>
      </w:pPr>
      <w:r>
        <w:separator/>
      </w:r>
    </w:p>
  </w:footnote>
  <w:footnote w:type="continuationSeparator" w:id="0">
    <w:p w14:paraId="2462F1C8" w14:textId="77777777" w:rsidR="003B7DE4" w:rsidRDefault="003B7DE4" w:rsidP="0076042D">
      <w:pPr>
        <w:pStyle w:val="a9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ction_codes" w:val="0;0;0;1"/>
    <w:docVar w:name="anal_rms" w:val="  Отсутствуют"/>
    <w:docVar w:name="att_date" w:val="    "/>
    <w:docVar w:name="att_num" w:val="    "/>
    <w:docVar w:name="att_org" w:val="    "/>
    <w:docVar w:name="att_org_adr" w:val="Юридический адрес: 355035, Россия, Ставропольский край, г. Ставрополь, пр. Кулакова, д.4/1, офис 90; Фактический адрес: 355035, Россия, Ставропольский край, г. Ставрополь, пр. Кулакова, д.4/1, офис 90"/>
    <w:docVar w:name="att_org_dop" w:val="Испытательная лаборатория «Монокристалл» _x000d__x000a_ Общества с ограниченной ответственностью «Монокристалл-Пасты»_x000d__x000a_(ИЛ Монокристалл)_x000d__x000a_Адрес места осуществления деятельности: 355000, Ставропольский край, г. Ставрополь, пр-кт. Кулакова, 4/1, литер Ж, помещения 6,7_x000d__x000a_Тел: 8 988 113 50 83; Еmail: GromakovaMS@monocrystal.com_x000d__x000a_Уникальный номер записи об аккредитации в национальной системе аккредитации_x000d__x000a_RA.RU.21AM27_x000d__x000a_"/>
    <w:docVar w:name="att_org_name" w:val="Общество с ограниченной ответственностью &quot;Монокристалл Пасты&quot;"/>
    <w:docVar w:name="att_org_reg_date" w:val="26.10.2016"/>
    <w:docVar w:name="att_org_reg_num" w:val="398"/>
    <w:docVar w:name="att_zakl" w:val="- фактический уровень вредного фактора соответствует гигиеническим нормативам;"/>
    <w:docVar w:name="boss_fio" w:val="Власенко Максим Михайлович"/>
    <w:docVar w:name="boss_fio2" w:val="Фамилия И.О."/>
    <w:docVar w:name="boss_fio3" w:val="Фамилия И.О."/>
    <w:docVar w:name="boss_fio4" w:val="Фамилия И.О."/>
    <w:docVar w:name="boss_state" w:val="Должность руководителя"/>
    <w:docVar w:name="ceh_info" w:val=" отсутствует"/>
    <w:docVar w:name="chek_unc_results" w:val="   "/>
    <w:docVar w:name="class" w:val="2"/>
    <w:docVar w:name="co_classes" w:val="   "/>
    <w:docVar w:name="codeok" w:val=" 11442 "/>
    <w:docVar w:name="codeok " w:val="    "/>
    <w:docVar w:name="col_rm_anal" w:val="   "/>
    <w:docVar w:name="col18" w:val=" 0 "/>
    <w:docVar w:name="colrab" w:val=" 1 "/>
    <w:docVar w:name="colrab_anal" w:val=" 1 "/>
    <w:docVar w:name="colraball" w:val="    "/>
    <w:docVar w:name="colwom" w:val=" 0 "/>
    <w:docVar w:name="D_dog" w:val="17.07.2023"/>
    <w:docVar w:name="D_prikaz" w:val=" "/>
    <w:docVar w:name="dop_info" w:val=" бензин "/>
    <w:docVar w:name="dop_src" w:val="- отсутствуют;"/>
    <w:docVar w:name="fac_name" w:val="Химический"/>
    <w:docVar w:name="fac_name2" w:val="Химический"/>
    <w:docVar w:name="facid" w:val="1"/>
    <w:docVar w:name="fact_adr" w:val="   "/>
    <w:docVar w:name="fill_date" w:val="01.06.2023"/>
    <w:docVar w:name="footer_num" w:val="Протокол № 8420111- Х"/>
    <w:docVar w:name="him_id10996_unc" w:val="25"/>
    <w:docVar w:name="him_result" w:val="Проверочная информация для расчета эффекта суммации:_x000d_кабина автобуса:"/>
    <w:docVar w:name="hlp" w:val="3"/>
    <w:docVar w:name="izm_date" w:val="03.07.2023; 04.07.2023; 05.07.2023"/>
    <w:docVar w:name="izm_metod" w:val="    "/>
    <w:docVar w:name="izm_nd_new" w:val="- ГОСТ 12.1.005-88 Система стандартов безопасности труда. Общие санитарно-гигиенические требования к воздуху рабочей зоны (утв. Постановлением Госстандарта СССР от 29.09.1988 года № 3388 (с изменениями и дополнениями);_x000d_- СанПиН 1.2.3685-21 &quot;Гигиенические нормативы и требования к обеспечению безопасности и (или) безвредности для человека факторов среды обитания&quot;. Утверждены постановлением Главного санитарного врача РФ № 2 от 28.01.2021 г. Зарегистрировано в Минюсте РФ 29.01.2021 г. регистрационный номер №62296. Введены в действие с 01.03.2021 г;_x000d_- Методика проведения специальной оценки условий труда, утверждена приказом Минтруда России №33н от 24 января 2014 г., зарегистрирована Минюстом РФ 21 марта 2014 г., регистрационный № 31689 (с изменениями внесенными: приказом Минтруда России от 20 января2015 г. №24н; приказом Минтруда России от 07 сентября 2015 г. №602н; приказом Минтруда России от 14 ноября 2016 г. №642н; приказом Минтруда от 27 апреля 2020 №213н);_x000d_- Руководство по эксплуатации газоанализатора «СЕАН-Н» ЯРКГ.413410.001 РЭ."/>
    <w:docVar w:name="izm_time" w:val="0"/>
    <w:docVar w:name="izm_tools" w:val="    "/>
    <w:docVar w:name="kpp_code" w:val="   "/>
    <w:docVar w:name="list_nd_ctl" w:val="- перечень используемых НД;"/>
    <w:docVar w:name="list_nd_izm" w:val="- перечень используемых НД;"/>
    <w:docVar w:name="measures" w:val=" "/>
    <w:docVar w:name="measures2" w:val=" "/>
    <w:docVar w:name="N_dog" w:val="234812"/>
    <w:docVar w:name="N_prikaz" w:val=" "/>
    <w:docVar w:name="num_doc" w:val="8420111- Х"/>
    <w:docVar w:name="oborud" w:val=" ГАЗ GAZELLE NEXT A67R43 "/>
    <w:docVar w:name="org_code" w:val="842"/>
    <w:docVar w:name="org_id" w:val="252"/>
    <w:docVar w:name="org_member_fio" w:val=" "/>
    <w:docVar w:name="org_member_state" w:val=" "/>
    <w:docVar w:name="pers_guids" w:val="E06A0196FF5F47569898085CCEF79580@051-128-475-25"/>
    <w:docVar w:name="pers_snils" w:val="E06A0196FF5F47569898085CCEF79580@051-128-475-25"/>
    <w:docVar w:name="query_date" w:val=" "/>
    <w:docVar w:name="rab_fio" w:val="   "/>
    <w:docVar w:name="raschet" w:val="   "/>
    <w:docVar w:name="rbtd_adr" w:val="Юридический адрес: 356405, Ставропольский край, Благодарненский район, аул Эдельбай, ул. Манкаева, 70; Фактический адрес: 356405, Ставропольский край, Благодарненский район, аул Эдельбай, ул. Манкаева, 70 "/>
    <w:docVar w:name="rbtd_adr1" w:val="Юридический адрес: 356405, Ставропольский край, Благодарненский район, аул Эдельбай, ул. Манкаева, 70"/>
    <w:docVar w:name="rbtd_adr2" w:val="Фактический адрес: 356405, Ставропольский край, Благодарненский район, аул Эдельбай, ул. Манкаева, 70"/>
    <w:docVar w:name="rbtd_contacts" w:val="edebaysosh14@inbox.ru; ; "/>
    <w:docVar w:name="rbtd_email" w:val="edebaysosh14@inbox.ru"/>
    <w:docVar w:name="rbtd_fax" w:val=" "/>
    <w:docVar w:name="rbtd_inn" w:val="2605011330"/>
    <w:docVar w:name="rbtd_kpp" w:val="260501001"/>
    <w:docVar w:name="rbtd_name" w:val="Муниципальное общеобразовательное учреждение &quot;Средняя общеобразовательная школа №14&quot; "/>
    <w:docVar w:name="rbtd_ogrn" w:val="1022602422930"/>
    <w:docVar w:name="rbtd_okato" w:val="07210000024"/>
    <w:docVar w:name="rbtd_okogu" w:val="4210007"/>
    <w:docVar w:name="rbtd_okpo" w:val="50244687"/>
    <w:docVar w:name="rbtd_okved" w:val="85.14"/>
    <w:docVar w:name="rbtd_phone" w:val=" "/>
    <w:docVar w:name="rbtd_sout_id" w:val="765530"/>
    <w:docVar w:name="rm_guid" w:val="3145A53681394037BB3ECF48010704D9"/>
    <w:docVar w:name="rm_id" w:val="7578"/>
    <w:docVar w:name="rm_name" w:val=" Водитель автомобиля "/>
    <w:docVar w:name="rm_number" w:val=" 8420111"/>
    <w:docVar w:name="si_guids" w:val="96FA75CB62DB420580230864C115A2D4@616@06.03.2023@05.03.2024~23DF4318D6394062994B8BA449A1E7D9@319818@08.07.2022@07.07.2024~0FCA1CEFE47748A3ADF28D14D2C3376E@411947@06.03.2023@05.03.2024~65E25E47751A4F43A8AB73EB1113CF4B@13578@19.09.2022@18.09.2023"/>
    <w:docVar w:name="sign_date" w:val="   "/>
    <w:docVar w:name="struct_info" w:val="    "/>
    <w:docVar w:name="template" w:val="him_prg_sout.dot"/>
    <w:docVar w:name="test_date" w:val="   "/>
    <w:docVar w:name="timesmena" w:val="480"/>
    <w:docVar w:name="tools" w:val=" бензин "/>
    <w:docVar w:name="version" w:val="51"/>
    <w:docVar w:name="work_pose" w:val="- не указано"/>
    <w:docVar w:name="zona_name" w:val="кабина автобуса"/>
    <w:docVar w:name="zona_time" w:val="50"/>
  </w:docVars>
  <w:rsids>
    <w:rsidRoot w:val="00BC2CAC"/>
    <w:rsid w:val="0001236D"/>
    <w:rsid w:val="00015E16"/>
    <w:rsid w:val="000161C9"/>
    <w:rsid w:val="000232FF"/>
    <w:rsid w:val="00025683"/>
    <w:rsid w:val="00036A97"/>
    <w:rsid w:val="0004483A"/>
    <w:rsid w:val="00046815"/>
    <w:rsid w:val="0005566C"/>
    <w:rsid w:val="00056294"/>
    <w:rsid w:val="000641CA"/>
    <w:rsid w:val="0006689C"/>
    <w:rsid w:val="00067B64"/>
    <w:rsid w:val="00070DA2"/>
    <w:rsid w:val="000777A9"/>
    <w:rsid w:val="0009150C"/>
    <w:rsid w:val="00096685"/>
    <w:rsid w:val="0009729E"/>
    <w:rsid w:val="000A3273"/>
    <w:rsid w:val="000C7C8C"/>
    <w:rsid w:val="000D1F5B"/>
    <w:rsid w:val="000E1231"/>
    <w:rsid w:val="0010032D"/>
    <w:rsid w:val="0010545E"/>
    <w:rsid w:val="00110025"/>
    <w:rsid w:val="0011375F"/>
    <w:rsid w:val="00121F2A"/>
    <w:rsid w:val="00124358"/>
    <w:rsid w:val="001269E2"/>
    <w:rsid w:val="001326C0"/>
    <w:rsid w:val="00133ECB"/>
    <w:rsid w:val="0014168F"/>
    <w:rsid w:val="001429B1"/>
    <w:rsid w:val="00145B77"/>
    <w:rsid w:val="00150BAB"/>
    <w:rsid w:val="001522B9"/>
    <w:rsid w:val="00153F1F"/>
    <w:rsid w:val="001604C7"/>
    <w:rsid w:val="001607C8"/>
    <w:rsid w:val="001721EC"/>
    <w:rsid w:val="00186F70"/>
    <w:rsid w:val="001A3BD1"/>
    <w:rsid w:val="001C3D43"/>
    <w:rsid w:val="001D0EE5"/>
    <w:rsid w:val="001E5B4F"/>
    <w:rsid w:val="001F42D4"/>
    <w:rsid w:val="001F4D8D"/>
    <w:rsid w:val="00201064"/>
    <w:rsid w:val="00202C85"/>
    <w:rsid w:val="00203BFF"/>
    <w:rsid w:val="00203CF5"/>
    <w:rsid w:val="0020625E"/>
    <w:rsid w:val="002150C1"/>
    <w:rsid w:val="00221C18"/>
    <w:rsid w:val="00225FFD"/>
    <w:rsid w:val="00226212"/>
    <w:rsid w:val="00227D28"/>
    <w:rsid w:val="00234932"/>
    <w:rsid w:val="0023688F"/>
    <w:rsid w:val="0024581B"/>
    <w:rsid w:val="00252FC7"/>
    <w:rsid w:val="00284A49"/>
    <w:rsid w:val="002A27E8"/>
    <w:rsid w:val="002A3673"/>
    <w:rsid w:val="002A78F0"/>
    <w:rsid w:val="002B0DA9"/>
    <w:rsid w:val="002D0B96"/>
    <w:rsid w:val="002E55C6"/>
    <w:rsid w:val="002E669F"/>
    <w:rsid w:val="002F02B1"/>
    <w:rsid w:val="00305B2F"/>
    <w:rsid w:val="00312F4A"/>
    <w:rsid w:val="00314A48"/>
    <w:rsid w:val="00317D32"/>
    <w:rsid w:val="00327806"/>
    <w:rsid w:val="00335134"/>
    <w:rsid w:val="003469E9"/>
    <w:rsid w:val="0035024B"/>
    <w:rsid w:val="003669FE"/>
    <w:rsid w:val="00367816"/>
    <w:rsid w:val="003751BA"/>
    <w:rsid w:val="003800B7"/>
    <w:rsid w:val="003876C3"/>
    <w:rsid w:val="00387ECE"/>
    <w:rsid w:val="003A2DC6"/>
    <w:rsid w:val="003B5B42"/>
    <w:rsid w:val="003B7DE4"/>
    <w:rsid w:val="003C24DB"/>
    <w:rsid w:val="003C278C"/>
    <w:rsid w:val="003C335D"/>
    <w:rsid w:val="003C61B2"/>
    <w:rsid w:val="003D02CC"/>
    <w:rsid w:val="003D4831"/>
    <w:rsid w:val="003D67B6"/>
    <w:rsid w:val="003E7071"/>
    <w:rsid w:val="004008ED"/>
    <w:rsid w:val="00402CAC"/>
    <w:rsid w:val="0042568D"/>
    <w:rsid w:val="00427103"/>
    <w:rsid w:val="00435487"/>
    <w:rsid w:val="00435990"/>
    <w:rsid w:val="00437CE0"/>
    <w:rsid w:val="00444410"/>
    <w:rsid w:val="00460675"/>
    <w:rsid w:val="00471F5F"/>
    <w:rsid w:val="00472B21"/>
    <w:rsid w:val="0049716E"/>
    <w:rsid w:val="004A025D"/>
    <w:rsid w:val="004A47AD"/>
    <w:rsid w:val="004A4BC3"/>
    <w:rsid w:val="004B0723"/>
    <w:rsid w:val="004B3D9C"/>
    <w:rsid w:val="004B739A"/>
    <w:rsid w:val="004C04D4"/>
    <w:rsid w:val="004C3DD4"/>
    <w:rsid w:val="004C4DB2"/>
    <w:rsid w:val="004D484A"/>
    <w:rsid w:val="004D49ED"/>
    <w:rsid w:val="004E595E"/>
    <w:rsid w:val="004E67B0"/>
    <w:rsid w:val="00514170"/>
    <w:rsid w:val="00526E96"/>
    <w:rsid w:val="00544E4D"/>
    <w:rsid w:val="00563E94"/>
    <w:rsid w:val="00576095"/>
    <w:rsid w:val="005A02F9"/>
    <w:rsid w:val="005A3446"/>
    <w:rsid w:val="005A352B"/>
    <w:rsid w:val="005A3A36"/>
    <w:rsid w:val="005B466C"/>
    <w:rsid w:val="005B7FE8"/>
    <w:rsid w:val="005C0A9A"/>
    <w:rsid w:val="005D18A7"/>
    <w:rsid w:val="005E7938"/>
    <w:rsid w:val="005F58C9"/>
    <w:rsid w:val="00620598"/>
    <w:rsid w:val="0062371B"/>
    <w:rsid w:val="006332DF"/>
    <w:rsid w:val="0063641C"/>
    <w:rsid w:val="00643DCA"/>
    <w:rsid w:val="00645A09"/>
    <w:rsid w:val="00647E54"/>
    <w:rsid w:val="0065678B"/>
    <w:rsid w:val="00656CC5"/>
    <w:rsid w:val="00677FE6"/>
    <w:rsid w:val="006914E4"/>
    <w:rsid w:val="0069682B"/>
    <w:rsid w:val="006A1E6A"/>
    <w:rsid w:val="006C25E0"/>
    <w:rsid w:val="006C28B3"/>
    <w:rsid w:val="006D23DB"/>
    <w:rsid w:val="006E14A0"/>
    <w:rsid w:val="006E15C6"/>
    <w:rsid w:val="007013A6"/>
    <w:rsid w:val="00702127"/>
    <w:rsid w:val="00702BA0"/>
    <w:rsid w:val="007049EB"/>
    <w:rsid w:val="00710271"/>
    <w:rsid w:val="007143DD"/>
    <w:rsid w:val="00717C9F"/>
    <w:rsid w:val="00725CAA"/>
    <w:rsid w:val="0072653E"/>
    <w:rsid w:val="0073032E"/>
    <w:rsid w:val="007314F1"/>
    <w:rsid w:val="00732922"/>
    <w:rsid w:val="00756679"/>
    <w:rsid w:val="0076042D"/>
    <w:rsid w:val="00770A87"/>
    <w:rsid w:val="007741C9"/>
    <w:rsid w:val="0077586D"/>
    <w:rsid w:val="00797A20"/>
    <w:rsid w:val="007B76B3"/>
    <w:rsid w:val="007C0EE7"/>
    <w:rsid w:val="007D1852"/>
    <w:rsid w:val="007D2CEA"/>
    <w:rsid w:val="007D4746"/>
    <w:rsid w:val="008046CA"/>
    <w:rsid w:val="00814BF6"/>
    <w:rsid w:val="008168FA"/>
    <w:rsid w:val="008241D0"/>
    <w:rsid w:val="00827688"/>
    <w:rsid w:val="00832D63"/>
    <w:rsid w:val="008440CC"/>
    <w:rsid w:val="00847CC6"/>
    <w:rsid w:val="00861B66"/>
    <w:rsid w:val="00883461"/>
    <w:rsid w:val="00883527"/>
    <w:rsid w:val="00885781"/>
    <w:rsid w:val="00886A4C"/>
    <w:rsid w:val="0089780D"/>
    <w:rsid w:val="008A07A6"/>
    <w:rsid w:val="008A1EBB"/>
    <w:rsid w:val="008B3E2E"/>
    <w:rsid w:val="008C25EC"/>
    <w:rsid w:val="008D57E5"/>
    <w:rsid w:val="008E2975"/>
    <w:rsid w:val="008E68DE"/>
    <w:rsid w:val="008F18AE"/>
    <w:rsid w:val="00904414"/>
    <w:rsid w:val="0090588D"/>
    <w:rsid w:val="00906811"/>
    <w:rsid w:val="0091758C"/>
    <w:rsid w:val="0092778A"/>
    <w:rsid w:val="00934306"/>
    <w:rsid w:val="009446B7"/>
    <w:rsid w:val="009534CE"/>
    <w:rsid w:val="009751B9"/>
    <w:rsid w:val="0097590B"/>
    <w:rsid w:val="009858F3"/>
    <w:rsid w:val="0099050B"/>
    <w:rsid w:val="00991BF9"/>
    <w:rsid w:val="009B264A"/>
    <w:rsid w:val="009B3FD4"/>
    <w:rsid w:val="009B557B"/>
    <w:rsid w:val="009C7FCE"/>
    <w:rsid w:val="009D1AFF"/>
    <w:rsid w:val="009D5F01"/>
    <w:rsid w:val="00A12349"/>
    <w:rsid w:val="00A2148E"/>
    <w:rsid w:val="00A27001"/>
    <w:rsid w:val="00A27E0D"/>
    <w:rsid w:val="00A32AAB"/>
    <w:rsid w:val="00A40A60"/>
    <w:rsid w:val="00A43575"/>
    <w:rsid w:val="00A4656B"/>
    <w:rsid w:val="00A5728D"/>
    <w:rsid w:val="00A5747D"/>
    <w:rsid w:val="00A61DBC"/>
    <w:rsid w:val="00A76BDC"/>
    <w:rsid w:val="00A83959"/>
    <w:rsid w:val="00A91908"/>
    <w:rsid w:val="00AA4551"/>
    <w:rsid w:val="00AC48A7"/>
    <w:rsid w:val="00AC6633"/>
    <w:rsid w:val="00AC686B"/>
    <w:rsid w:val="00AD14A4"/>
    <w:rsid w:val="00AD4EE1"/>
    <w:rsid w:val="00AD5731"/>
    <w:rsid w:val="00AD7C32"/>
    <w:rsid w:val="00AF65A4"/>
    <w:rsid w:val="00AF796F"/>
    <w:rsid w:val="00B0312E"/>
    <w:rsid w:val="00B05CE9"/>
    <w:rsid w:val="00B0603A"/>
    <w:rsid w:val="00B06119"/>
    <w:rsid w:val="00B067C0"/>
    <w:rsid w:val="00B101EC"/>
    <w:rsid w:val="00B24D00"/>
    <w:rsid w:val="00B63B3B"/>
    <w:rsid w:val="00B6591B"/>
    <w:rsid w:val="00B67852"/>
    <w:rsid w:val="00B745C5"/>
    <w:rsid w:val="00B918B1"/>
    <w:rsid w:val="00B92DD5"/>
    <w:rsid w:val="00B93894"/>
    <w:rsid w:val="00BA5029"/>
    <w:rsid w:val="00BB2EF4"/>
    <w:rsid w:val="00BB4B1B"/>
    <w:rsid w:val="00BC136E"/>
    <w:rsid w:val="00BC29D9"/>
    <w:rsid w:val="00BC2CAC"/>
    <w:rsid w:val="00BC2F3C"/>
    <w:rsid w:val="00BC7FA8"/>
    <w:rsid w:val="00BD721B"/>
    <w:rsid w:val="00BE4011"/>
    <w:rsid w:val="00BF7378"/>
    <w:rsid w:val="00BF76D3"/>
    <w:rsid w:val="00C021AC"/>
    <w:rsid w:val="00C02721"/>
    <w:rsid w:val="00C15318"/>
    <w:rsid w:val="00C309A0"/>
    <w:rsid w:val="00C31BFE"/>
    <w:rsid w:val="00C325B9"/>
    <w:rsid w:val="00C46AE8"/>
    <w:rsid w:val="00C47714"/>
    <w:rsid w:val="00C80F53"/>
    <w:rsid w:val="00C838A8"/>
    <w:rsid w:val="00C91564"/>
    <w:rsid w:val="00CA5EB9"/>
    <w:rsid w:val="00CA745D"/>
    <w:rsid w:val="00CB57ED"/>
    <w:rsid w:val="00CC2F58"/>
    <w:rsid w:val="00CD790F"/>
    <w:rsid w:val="00CE3307"/>
    <w:rsid w:val="00CF18F4"/>
    <w:rsid w:val="00D07A60"/>
    <w:rsid w:val="00D10689"/>
    <w:rsid w:val="00D1107A"/>
    <w:rsid w:val="00D13123"/>
    <w:rsid w:val="00D267EA"/>
    <w:rsid w:val="00D33468"/>
    <w:rsid w:val="00D432FF"/>
    <w:rsid w:val="00D4393D"/>
    <w:rsid w:val="00D4512F"/>
    <w:rsid w:val="00D613E0"/>
    <w:rsid w:val="00D673CD"/>
    <w:rsid w:val="00D71360"/>
    <w:rsid w:val="00D76DF8"/>
    <w:rsid w:val="00D83B0A"/>
    <w:rsid w:val="00D86594"/>
    <w:rsid w:val="00D87FF4"/>
    <w:rsid w:val="00D90187"/>
    <w:rsid w:val="00D94566"/>
    <w:rsid w:val="00DA4307"/>
    <w:rsid w:val="00DA54B9"/>
    <w:rsid w:val="00DB0236"/>
    <w:rsid w:val="00DB5302"/>
    <w:rsid w:val="00DB6F62"/>
    <w:rsid w:val="00DC27D3"/>
    <w:rsid w:val="00DD6B1F"/>
    <w:rsid w:val="00DE40E9"/>
    <w:rsid w:val="00DF0AEA"/>
    <w:rsid w:val="00DF34F9"/>
    <w:rsid w:val="00DF5861"/>
    <w:rsid w:val="00E0170D"/>
    <w:rsid w:val="00E023D9"/>
    <w:rsid w:val="00E124F4"/>
    <w:rsid w:val="00E16589"/>
    <w:rsid w:val="00E27C31"/>
    <w:rsid w:val="00E36337"/>
    <w:rsid w:val="00E51E6C"/>
    <w:rsid w:val="00E61A16"/>
    <w:rsid w:val="00E62090"/>
    <w:rsid w:val="00E63C6B"/>
    <w:rsid w:val="00E655E5"/>
    <w:rsid w:val="00E7153F"/>
    <w:rsid w:val="00E810E0"/>
    <w:rsid w:val="00E82CDB"/>
    <w:rsid w:val="00E831E0"/>
    <w:rsid w:val="00E9066C"/>
    <w:rsid w:val="00E93036"/>
    <w:rsid w:val="00E932CC"/>
    <w:rsid w:val="00EA4C0B"/>
    <w:rsid w:val="00EB1773"/>
    <w:rsid w:val="00EB292E"/>
    <w:rsid w:val="00EB72AD"/>
    <w:rsid w:val="00EC2299"/>
    <w:rsid w:val="00EC30BF"/>
    <w:rsid w:val="00EC37A1"/>
    <w:rsid w:val="00EE31A5"/>
    <w:rsid w:val="00EF6C29"/>
    <w:rsid w:val="00EF7716"/>
    <w:rsid w:val="00F020BB"/>
    <w:rsid w:val="00F02AF6"/>
    <w:rsid w:val="00F11180"/>
    <w:rsid w:val="00F14982"/>
    <w:rsid w:val="00F43FB4"/>
    <w:rsid w:val="00F61835"/>
    <w:rsid w:val="00F7594B"/>
    <w:rsid w:val="00F76072"/>
    <w:rsid w:val="00FA154E"/>
    <w:rsid w:val="00FA7608"/>
    <w:rsid w:val="00FB001B"/>
    <w:rsid w:val="00FB62CE"/>
    <w:rsid w:val="00FB700E"/>
    <w:rsid w:val="00FD2BA8"/>
    <w:rsid w:val="00FD2E29"/>
    <w:rsid w:val="00FD664B"/>
    <w:rsid w:val="00FE0718"/>
    <w:rsid w:val="00FE1DFB"/>
    <w:rsid w:val="00FF3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CAC4B"/>
  <w15:docId w15:val="{4B8BEDF7-A1E8-4097-B001-3F723938C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6689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67816"/>
    <w:pPr>
      <w:keepNext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FB001B"/>
    <w:rPr>
      <w:b/>
      <w:bCs/>
      <w:sz w:val="20"/>
      <w:szCs w:val="20"/>
    </w:rPr>
  </w:style>
  <w:style w:type="paragraph" w:customStyle="1" w:styleId="100">
    <w:name w:val="Стиль полужирный Черный все прописные По центру Перед:  10 пт"/>
    <w:basedOn w:val="a"/>
    <w:rsid w:val="00234932"/>
    <w:pPr>
      <w:spacing w:before="200"/>
      <w:jc w:val="center"/>
    </w:pPr>
    <w:rPr>
      <w:b/>
      <w:bCs/>
      <w:color w:val="000000"/>
      <w:szCs w:val="20"/>
    </w:rPr>
  </w:style>
  <w:style w:type="paragraph" w:styleId="a4">
    <w:name w:val="Body Text"/>
    <w:basedOn w:val="a"/>
    <w:rsid w:val="00234932"/>
    <w:pPr>
      <w:widowControl w:val="0"/>
      <w:jc w:val="both"/>
    </w:pPr>
    <w:rPr>
      <w:sz w:val="20"/>
      <w:szCs w:val="20"/>
      <w:lang w:eastAsia="zh-TW"/>
    </w:rPr>
  </w:style>
  <w:style w:type="table" w:styleId="a5">
    <w:name w:val="Table Grid"/>
    <w:basedOn w:val="a1"/>
    <w:rsid w:val="00FD2B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Раздел"/>
    <w:basedOn w:val="a"/>
    <w:link w:val="a7"/>
    <w:rsid w:val="0092778A"/>
    <w:pPr>
      <w:spacing w:before="60"/>
    </w:pPr>
    <w:rPr>
      <w:b/>
      <w:color w:val="000000"/>
    </w:rPr>
  </w:style>
  <w:style w:type="character" w:customStyle="1" w:styleId="a7">
    <w:name w:val="Раздел Знак"/>
    <w:link w:val="a6"/>
    <w:rsid w:val="0092778A"/>
    <w:rPr>
      <w:b/>
      <w:color w:val="000000"/>
      <w:sz w:val="24"/>
      <w:szCs w:val="24"/>
      <w:lang w:val="ru-RU" w:eastAsia="ru-RU" w:bidi="ar-SA"/>
    </w:rPr>
  </w:style>
  <w:style w:type="paragraph" w:customStyle="1" w:styleId="a8">
    <w:name w:val="Табличный"/>
    <w:basedOn w:val="a"/>
    <w:rsid w:val="00883461"/>
    <w:pPr>
      <w:jc w:val="center"/>
    </w:pPr>
    <w:rPr>
      <w:sz w:val="20"/>
      <w:szCs w:val="20"/>
    </w:rPr>
  </w:style>
  <w:style w:type="paragraph" w:customStyle="1" w:styleId="a9">
    <w:name w:val="Подписи"/>
    <w:basedOn w:val="a"/>
    <w:rsid w:val="00883461"/>
    <w:pPr>
      <w:jc w:val="center"/>
    </w:pPr>
    <w:rPr>
      <w:szCs w:val="20"/>
    </w:rPr>
  </w:style>
  <w:style w:type="character" w:customStyle="1" w:styleId="aa">
    <w:name w:val="Поле"/>
    <w:rsid w:val="001607C8"/>
    <w:rPr>
      <w:rFonts w:ascii="Times New Roman" w:hAnsi="Times New Roman"/>
      <w:sz w:val="24"/>
      <w:u w:val="single"/>
    </w:rPr>
  </w:style>
  <w:style w:type="paragraph" w:styleId="ab">
    <w:name w:val="header"/>
    <w:basedOn w:val="a"/>
    <w:rsid w:val="0076042D"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ad"/>
    <w:rsid w:val="0076042D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76042D"/>
  </w:style>
  <w:style w:type="character" w:customStyle="1" w:styleId="ad">
    <w:name w:val="Нижний колонтитул Знак"/>
    <w:link w:val="ac"/>
    <w:rsid w:val="00EA4C0B"/>
    <w:rPr>
      <w:sz w:val="24"/>
      <w:szCs w:val="24"/>
    </w:rPr>
  </w:style>
  <w:style w:type="character" w:customStyle="1" w:styleId="10">
    <w:name w:val="Заголовок 1 Знак"/>
    <w:link w:val="1"/>
    <w:rsid w:val="00D33468"/>
    <w:rPr>
      <w:rFonts w:cs="Arial"/>
      <w:b/>
      <w:bCs/>
      <w:kern w:val="32"/>
      <w:sz w:val="24"/>
      <w:szCs w:val="32"/>
    </w:rPr>
  </w:style>
  <w:style w:type="character" w:styleId="af">
    <w:name w:val="Placeholder Text"/>
    <w:basedOn w:val="a0"/>
    <w:uiPriority w:val="99"/>
    <w:semiHidden/>
    <w:rsid w:val="00FA154E"/>
    <w:rPr>
      <w:color w:val="808080"/>
    </w:rPr>
  </w:style>
  <w:style w:type="character" w:styleId="af0">
    <w:name w:val="annotation reference"/>
    <w:basedOn w:val="a0"/>
    <w:rsid w:val="00FA154E"/>
    <w:rPr>
      <w:sz w:val="16"/>
      <w:szCs w:val="16"/>
    </w:rPr>
  </w:style>
  <w:style w:type="paragraph" w:styleId="af1">
    <w:name w:val="annotation text"/>
    <w:basedOn w:val="a"/>
    <w:link w:val="af2"/>
    <w:rsid w:val="00FA154E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A154E"/>
  </w:style>
  <w:style w:type="paragraph" w:styleId="af3">
    <w:name w:val="annotation subject"/>
    <w:basedOn w:val="af1"/>
    <w:next w:val="af1"/>
    <w:link w:val="af4"/>
    <w:rsid w:val="00FA154E"/>
    <w:rPr>
      <w:b/>
      <w:bCs/>
    </w:rPr>
  </w:style>
  <w:style w:type="character" w:customStyle="1" w:styleId="af4">
    <w:name w:val="Тема примечания Знак"/>
    <w:basedOn w:val="af2"/>
    <w:link w:val="af3"/>
    <w:rsid w:val="00FA154E"/>
    <w:rPr>
      <w:b/>
      <w:bCs/>
    </w:rPr>
  </w:style>
  <w:style w:type="paragraph" w:styleId="af5">
    <w:name w:val="Balloon Text"/>
    <w:basedOn w:val="a"/>
    <w:link w:val="af6"/>
    <w:rsid w:val="006E15C6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rsid w:val="006E15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0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&#1040;&#1090;&#1090;&#1077;&#1089;&#1090;&#1072;&#1094;&#1080;&#1103;-5.1\him_prg_sou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7EBE0-75D9-4FDE-A866-CFDF0ACDF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him_prg_sout.dot</Template>
  <TotalTime>14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Освещение</vt:lpstr>
    </vt:vector>
  </TitlesOfParts>
  <Company>att-support.ru</Company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Освещение</dc:title>
  <dc:creator>Хайбулова Эльвира Фаритовна</dc:creator>
  <cp:lastModifiedBy>Админи_Рябков</cp:lastModifiedBy>
  <cp:revision>6</cp:revision>
  <cp:lastPrinted>2020-08-12T13:33:00Z</cp:lastPrinted>
  <dcterms:created xsi:type="dcterms:W3CDTF">2023-07-24T08:06:00Z</dcterms:created>
  <dcterms:modified xsi:type="dcterms:W3CDTF">2023-07-26T05:53:00Z</dcterms:modified>
</cp:coreProperties>
</file>